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373682132"/>
        <w:docPartObj>
          <w:docPartGallery w:val="Cover Pages"/>
          <w:docPartUnique/>
        </w:docPartObj>
      </w:sdtPr>
      <w:sdtEndPr/>
      <w:sdtContent>
        <w:p w14:paraId="2185E9DE" w14:textId="77777777" w:rsidR="00545703" w:rsidRDefault="00545703" w:rsidP="00545703">
          <w:r>
            <w:rPr>
              <w:noProof/>
              <w:lang w:eastAsia="sv-SE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08D2E6A3" wp14:editId="1DE6AE2B">
                    <wp:simplePos x="0" y="0"/>
                    <wp:positionH relativeFrom="margin">
                      <wp:posOffset>-1104900</wp:posOffset>
                    </wp:positionH>
                    <wp:positionV relativeFrom="margin">
                      <wp:posOffset>-848360</wp:posOffset>
                    </wp:positionV>
                    <wp:extent cx="7236000" cy="10443600"/>
                    <wp:effectExtent l="0" t="0" r="3175" b="0"/>
                    <wp:wrapNone/>
                    <wp:docPr id="63" name="Grupp 6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236000" cy="10443600"/>
                              <a:chOff x="0" y="0"/>
                              <a:chExt cx="7235659" cy="10444435"/>
                            </a:xfrm>
                          </wpg:grpSpPr>
                          <wps:wsp>
                            <wps:cNvPr id="62" name="Rektangel 62"/>
                            <wps:cNvSpPr/>
                            <wps:spPr>
                              <a:xfrm>
                                <a:off x="0" y="0"/>
                                <a:ext cx="7235659" cy="10444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" name="Grupp 55"/>
                            <wpg:cNvGrpSpPr/>
                            <wpg:grpSpPr>
                              <a:xfrm>
                                <a:off x="109302" y="208721"/>
                                <a:ext cx="6994554" cy="10129970"/>
                                <a:chOff x="-28" y="-59029"/>
                                <a:chExt cx="7216168" cy="10382073"/>
                              </a:xfrm>
                            </wpg:grpSpPr>
                            <wps:wsp>
                              <wps:cNvPr id="56" name="Rektangel 56"/>
                              <wps:cNvSpPr/>
                              <wps:spPr>
                                <a:xfrm>
                                  <a:off x="0" y="-59029"/>
                                  <a:ext cx="7216140" cy="66185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" name="Bildobjekt 5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528" t="14311" r="4574" b="14854"/>
                                <a:stretch/>
                              </pic:blipFill>
                              <pic:spPr bwMode="auto">
                                <a:xfrm>
                                  <a:off x="-28" y="2428705"/>
                                  <a:ext cx="7210858" cy="78943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8" name="Rektangel 58"/>
                              <wps:cNvSpPr/>
                              <wps:spPr>
                                <a:xfrm>
                                  <a:off x="0" y="2234812"/>
                                  <a:ext cx="436880" cy="251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Rektangel 59"/>
                              <wps:cNvSpPr/>
                              <wps:spPr>
                                <a:xfrm>
                                  <a:off x="440638" y="2113222"/>
                                  <a:ext cx="6333841" cy="251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5DE3298" w14:textId="77777777" w:rsidR="004239B1" w:rsidRDefault="004239B1" w:rsidP="004239B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Rektangel 60"/>
                              <wps:cNvSpPr/>
                              <wps:spPr>
                                <a:xfrm>
                                  <a:off x="6775374" y="2234812"/>
                                  <a:ext cx="436880" cy="251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Rektangel 61"/>
                              <wps:cNvSpPr/>
                              <wps:spPr>
                                <a:xfrm>
                                  <a:off x="440639" y="2365020"/>
                                  <a:ext cx="6332175" cy="29544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6DB340" w:themeColor="accent2"/>
                                        <w:sz w:val="96"/>
                                      </w:rPr>
                                      <w:alias w:val="Rubrik"/>
                                      <w:tag w:val="rubrik"/>
                                      <w:id w:val="1517657666"/>
                                      <w:lock w:val="sdtLocked"/>
                                      <w:placeholder>
                                        <w:docPart w:val="7FF47B5105D143DAB0CA3ED0E42F3485"/>
                                      </w:placeholder>
                                      <w15:color w:val="FF6600"/>
                                    </w:sdtPr>
                                    <w:sdtEndPr/>
                                    <w:sdtContent>
                                      <w:p w14:paraId="118D6166" w14:textId="77777777" w:rsidR="001F4298" w:rsidRPr="001F4298" w:rsidRDefault="001F4298" w:rsidP="001F4298">
                                        <w:pPr>
                                          <w:pStyle w:val="Rubrik"/>
                                          <w:rPr>
                                            <w:color w:val="6DB340" w:themeColor="accent2"/>
                                            <w:sz w:val="96"/>
                                          </w:rPr>
                                        </w:pPr>
                                        <w:r w:rsidRPr="001F4298">
                                          <w:rPr>
                                            <w:color w:val="6DB340" w:themeColor="accent2"/>
                                            <w:sz w:val="96"/>
                                          </w:rPr>
                                          <w:t>Klimatkrav i upphandling till rimlig kostnad</w:t>
                                        </w:r>
                                        <w:r>
                                          <w:rPr>
                                            <w:color w:val="6DB340" w:themeColor="accent2"/>
                                            <w:sz w:val="96"/>
                                          </w:rPr>
                                          <w:t xml:space="preserve"> - formulär</w:t>
                                        </w:r>
                                        <w:r w:rsidRPr="001F4298">
                                          <w:rPr>
                                            <w:color w:val="6DB340" w:themeColor="accent2"/>
                                            <w:sz w:val="96"/>
                                          </w:rPr>
                                          <w:t xml:space="preserve">  </w:t>
                                        </w:r>
                                      </w:p>
                                      <w:p w14:paraId="77DE51A7" w14:textId="77777777" w:rsidR="00545703" w:rsidRPr="00E01D55" w:rsidRDefault="00026EE4" w:rsidP="00545703">
                                        <w:pPr>
                                          <w:pStyle w:val="Rubrik"/>
                                          <w:rPr>
                                            <w:color w:val="6DB340" w:themeColor="accent2"/>
                                            <w:sz w:val="96"/>
                                          </w:rPr>
                                        </w:pPr>
                                      </w:p>
                                    </w:sdtContent>
                                  </w:sdt>
                                  <w:p w14:paraId="26EF7E70" w14:textId="77777777" w:rsidR="00545703" w:rsidRPr="00E01D55" w:rsidRDefault="00026EE4" w:rsidP="00545703">
                                    <w:pPr>
                                      <w:pStyle w:val="Rubrik1"/>
                                    </w:pPr>
                                    <w:sdt>
                                      <w:sdtPr>
                                        <w:alias w:val="Underrubrik"/>
                                        <w:tag w:val="underrubrik"/>
                                        <w:id w:val="-1450538844"/>
                                        <w:lock w:val="sdtLocked"/>
                                        <w:placeholder>
                                          <w:docPart w:val="D8C69FEC7A5140FBBA4AB7C6600AD320"/>
                                        </w:placeholder>
                                        <w:showingPlcHdr/>
                                        <w15:color w:val="FF6600"/>
                                      </w:sdtPr>
                                      <w:sdtEndPr/>
                                      <w:sdtContent>
                                        <w:r w:rsidR="006C2833" w:rsidRPr="0061475D">
                                          <w:rPr>
                                            <w:rStyle w:val="Platshllartext"/>
                                            <w:sz w:val="48"/>
                                          </w:rPr>
                                          <w:t>Klicka här för att ange text.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80000" tIns="252000" rIns="180000" bIns="25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8D2E6A3" id="Grupp 63" o:spid="_x0000_s1026" style="position:absolute;margin-left:-87pt;margin-top:-66.8pt;width:569.75pt;height:822.35pt;z-index:251659264;mso-position-horizontal-relative:margin;mso-position-vertical-relative:margin;mso-width-relative:margin;mso-height-relative:margin" coordsize="72356,104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">
                    <v:rect id="Rektangel 62" o:spid="_x0000_s1027" style="position:absolute;width:72356;height:104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" fillcolor="white [3212]" stroked="f" strokeweight="1pt"/>
                    <v:group id="Grupp 55" o:spid="_x0000_s1028" style="position:absolute;left:1093;top:2087;width:69945;height:101299" coordorigin=",-590" coordsize="72161,10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<v:rect id="Rektangel 56" o:spid="_x0000_s1029" style="position:absolute;top:-590;width:72161;height:66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" fillcolor="#bad53b [3204]" stroked="f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objekt 57" o:spid="_x0000_s1030" type="#_x0000_t75" style="position:absolute;top:24287;width:72108;height:78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">
                        <v:imagedata r:id="rId12" o:title="" croptop="9379f" cropbottom="9735f" cropleft="2967f" cropright="2998f"/>
                      </v:shape>
                      <v:rect id="Rektangel 58" o:spid="_x0000_s1031" style="position:absolute;top:22348;width:436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" fillcolor="#6db340 [3205]" stroked="f" strokeweight="1pt"/>
                      <v:rect id="Rektangel 59" o:spid="_x0000_s1032" style="position:absolute;left:4406;top:21132;width:6333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" fillcolor="#6db340 [3205]" stroked="f" strokeweight="1pt">
                        <v:textbox>
                          <w:txbxContent>
                            <w:p w14:paraId="15DE3298" w14:textId="77777777" w:rsidR="004239B1" w:rsidRDefault="004239B1" w:rsidP="004239B1"/>
                          </w:txbxContent>
                        </v:textbox>
                      </v:rect>
                      <v:rect id="Rektangel 60" o:spid="_x0000_s1033" style="position:absolute;left:67753;top:22348;width:4369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" fillcolor="#6db340 [3205]" stroked="f" strokeweight="1pt"/>
                      <v:rect id="Rektangel 61" o:spid="_x0000_s1034" style="position:absolute;left:4406;top:23650;width:63322;height:29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" fillcolor="white [3212]" stroked="f" strokeweight="1pt">
                        <v:textbox inset="5mm,7mm,5mm,7mm">
                          <w:txbxContent>
                            <w:sdt>
                              <w:sdtPr>
                                <w:rPr>
                                  <w:color w:val="6DB340" w:themeColor="accent2"/>
                                  <w:sz w:val="96"/>
                                </w:rPr>
                                <w:alias w:val="Rubrik"/>
                                <w:tag w:val="rubrik"/>
                                <w:id w:val="1517657666"/>
                                <w:lock w:val="sdtLocked"/>
                                <w:placeholder>
                                  <w:docPart w:val="7FF47B5105D143DAB0CA3ED0E42F3485"/>
                                </w:placeholder>
                                <w15:color w:val="FF6600"/>
                              </w:sdtPr>
                              <w:sdtEndPr/>
                              <w:sdtContent>
                                <w:p w14:paraId="118D6166" w14:textId="77777777" w:rsidR="001F4298" w:rsidRPr="001F4298" w:rsidRDefault="001F4298" w:rsidP="001F4298">
                                  <w:pPr>
                                    <w:pStyle w:val="Rubrik"/>
                                    <w:rPr>
                                      <w:color w:val="6DB340" w:themeColor="accent2"/>
                                      <w:sz w:val="96"/>
                                    </w:rPr>
                                  </w:pPr>
                                  <w:r w:rsidRPr="001F4298">
                                    <w:rPr>
                                      <w:color w:val="6DB340" w:themeColor="accent2"/>
                                      <w:sz w:val="96"/>
                                    </w:rPr>
                                    <w:t>Klimatkrav i upphandling till rimlig kostnad</w:t>
                                  </w:r>
                                  <w:r>
                                    <w:rPr>
                                      <w:color w:val="6DB340" w:themeColor="accent2"/>
                                      <w:sz w:val="96"/>
                                    </w:rPr>
                                    <w:t xml:space="preserve"> - formulär</w:t>
                                  </w:r>
                                  <w:r w:rsidRPr="001F4298">
                                    <w:rPr>
                                      <w:color w:val="6DB340" w:themeColor="accent2"/>
                                      <w:sz w:val="96"/>
                                    </w:rPr>
                                    <w:t xml:space="preserve">  </w:t>
                                  </w:r>
                                </w:p>
                                <w:p w14:paraId="77DE51A7" w14:textId="77777777" w:rsidR="00545703" w:rsidRPr="00E01D55" w:rsidRDefault="00026EE4" w:rsidP="00545703">
                                  <w:pPr>
                                    <w:pStyle w:val="Rubrik"/>
                                    <w:rPr>
                                      <w:color w:val="6DB340" w:themeColor="accent2"/>
                                      <w:sz w:val="96"/>
                                    </w:rPr>
                                  </w:pPr>
                                </w:p>
                              </w:sdtContent>
                            </w:sdt>
                            <w:p w14:paraId="26EF7E70" w14:textId="77777777" w:rsidR="00545703" w:rsidRPr="00E01D55" w:rsidRDefault="00026EE4" w:rsidP="00545703">
                              <w:pPr>
                                <w:pStyle w:val="Rubrik1"/>
                              </w:pPr>
                              <w:sdt>
                                <w:sdtPr>
                                  <w:alias w:val="Underrubrik"/>
                                  <w:tag w:val="underrubrik"/>
                                  <w:id w:val="-1450538844"/>
                                  <w:lock w:val="sdtLocked"/>
                                  <w:placeholder>
                                    <w:docPart w:val="D8C69FEC7A5140FBBA4AB7C6600AD320"/>
                                  </w:placeholder>
                                  <w:showingPlcHdr/>
                                  <w15:color w:val="FF6600"/>
                                </w:sdtPr>
                                <w:sdtEndPr/>
                                <w:sdtContent>
                                  <w:r w:rsidR="006C2833" w:rsidRPr="0061475D">
                                    <w:rPr>
                                      <w:rStyle w:val="Platshllartext"/>
                                      <w:sz w:val="48"/>
                                    </w:rPr>
                                    <w:t>Klicka här för att ange text.</w:t>
                                  </w:r>
                                </w:sdtContent>
                              </w:sdt>
                            </w:p>
                          </w:txbxContent>
                        </v:textbox>
                      </v:rect>
                    </v:group>
                    <w10:wrap anchorx="margin" anchory="margin"/>
                  </v:group>
                </w:pict>
              </mc:Fallback>
            </mc:AlternateContent>
          </w:r>
        </w:p>
        <w:p w14:paraId="4CD25173" w14:textId="77777777" w:rsidR="00545703" w:rsidRDefault="004239B1" w:rsidP="00545703">
          <w:r>
            <w:rPr>
              <w:noProof/>
              <w:lang w:eastAsia="sv-SE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20A0185" wp14:editId="74E8FD5E">
                    <wp:simplePos x="0" y="0"/>
                    <wp:positionH relativeFrom="column">
                      <wp:posOffset>-479424</wp:posOffset>
                    </wp:positionH>
                    <wp:positionV relativeFrom="paragraph">
                      <wp:posOffset>930910</wp:posOffset>
                    </wp:positionV>
                    <wp:extent cx="2286000" cy="504825"/>
                    <wp:effectExtent l="0" t="0" r="0" b="0"/>
                    <wp:wrapNone/>
                    <wp:docPr id="1" name="Rektangel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286000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Style w:val="Formatmall5"/>
                                  </w:rPr>
                                  <w:alias w:val="datum"/>
                                  <w:tag w:val="datum"/>
                                  <w:id w:val="806051124"/>
                                  <w:date w:fullDate="2019-03-04T00:00:00Z">
                                    <w:dateFormat w:val="yyyy-MM-dd"/>
                                    <w:lid w:val="sv-SE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rStyle w:val="Formatmall5"/>
                                  </w:rPr>
                                </w:sdtEndPr>
                                <w:sdtContent>
                                  <w:p w14:paraId="3B673FC9" w14:textId="77777777" w:rsidR="004239B1" w:rsidRPr="00AA0AFF" w:rsidRDefault="001F4298" w:rsidP="004239B1">
                                    <w:pPr>
                                      <w:rPr>
                                        <w:color w:val="6DB340" w:themeColor="accent2"/>
                                      </w:rPr>
                                    </w:pPr>
                                    <w:r>
                                      <w:rPr>
                                        <w:rStyle w:val="Formatmall5"/>
                                      </w:rPr>
                                      <w:t>2019-03-04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20A0185" id="Rektangel 1" o:spid="_x0000_s1035" style="position:absolute;margin-left:-37.75pt;margin-top:73.3pt;width:180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" filled="f" stroked="f" strokeweight="1pt">
                    <o:lock v:ext="edit" aspectratio="t"/>
                    <v:textbox>
                      <w:txbxContent>
                        <w:sdt>
                          <w:sdtPr>
                            <w:rPr>
                              <w:rStyle w:val="Formatmall5"/>
                            </w:rPr>
                            <w:alias w:val="datum"/>
                            <w:tag w:val="datum"/>
                            <w:id w:val="806051124"/>
                            <w:date w:fullDate="2019-03-04T00:00:00Z">
                              <w:dateFormat w:val="yyyy-MM-dd"/>
                              <w:lid w:val="sv-SE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rStyle w:val="Formatmall5"/>
                            </w:rPr>
                          </w:sdtEndPr>
                          <w:sdtContent>
                            <w:p w14:paraId="3B673FC9" w14:textId="77777777" w:rsidR="004239B1" w:rsidRPr="00AA0AFF" w:rsidRDefault="001F4298" w:rsidP="004239B1">
                              <w:pPr>
                                <w:rPr>
                                  <w:color w:val="6DB340" w:themeColor="accent2"/>
                                </w:rPr>
                              </w:pPr>
                              <w:r>
                                <w:rPr>
                                  <w:rStyle w:val="Formatmall5"/>
                                </w:rPr>
                                <w:t>2019-03-04</w:t>
                              </w:r>
                            </w:p>
                          </w:sdtContent>
                        </w:sdt>
                      </w:txbxContent>
                    </v:textbox>
                  </v:rect>
                </w:pict>
              </mc:Fallback>
            </mc:AlternateContent>
          </w:r>
        </w:p>
        <w:p w14:paraId="6EA61390" w14:textId="77777777" w:rsidR="006C123B" w:rsidRDefault="00CE2054">
          <w:pPr>
            <w:sectPr w:rsidR="006C123B" w:rsidSect="006C123B">
              <w:headerReference w:type="default" r:id="rId13"/>
              <w:footerReference w:type="default" r:id="rId14"/>
              <w:headerReference w:type="first" r:id="rId15"/>
              <w:footerReference w:type="first" r:id="rId16"/>
              <w:pgSz w:w="11906" w:h="16838" w:code="9"/>
              <w:pgMar w:top="1418" w:right="1985" w:bottom="1588" w:left="1985" w:header="397" w:footer="1077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  <w:lang w:eastAsia="sv-SE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1B3B1FB" wp14:editId="05BFA8AD">
                    <wp:simplePos x="0" y="0"/>
                    <wp:positionH relativeFrom="column">
                      <wp:posOffset>2162810</wp:posOffset>
                    </wp:positionH>
                    <wp:positionV relativeFrom="paragraph">
                      <wp:posOffset>8080375</wp:posOffset>
                    </wp:positionV>
                    <wp:extent cx="3990975" cy="381000"/>
                    <wp:effectExtent l="0" t="0" r="0" b="0"/>
                    <wp:wrapNone/>
                    <wp:docPr id="13" name="Rektangel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9909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BF0251" w14:textId="77777777" w:rsidR="00CE2054" w:rsidRDefault="00CE2054" w:rsidP="00CE2054">
                                <w:pPr>
                                  <w:jc w:val="center"/>
                                </w:pPr>
                                <w:r w:rsidRPr="00CE2054">
                                  <w:rPr>
                                    <w:noProof/>
                                    <w:lang w:eastAsia="sv-SE"/>
                                  </w:rPr>
                                  <w:drawing>
                                    <wp:inline distT="0" distB="0" distL="0" distR="0" wp14:anchorId="1A2EAFEA" wp14:editId="0C1F71B6">
                                      <wp:extent cx="3024000" cy="116628"/>
                                      <wp:effectExtent l="0" t="0" r="0" b="0"/>
                                      <wp:docPr id="14" name="Bildobjekt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24000" cy="1166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1B3B1FB" id="Rektangel 13" o:spid="_x0000_s1036" style="position:absolute;margin-left:170.3pt;margin-top:636.25pt;width:314.25pt;height:3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" filled="f" stroked="f" strokeweight="1pt">
                    <v:textbox>
                      <w:txbxContent>
                        <w:p w14:paraId="3EBF0251" w14:textId="77777777" w:rsidR="00CE2054" w:rsidRDefault="00CE2054" w:rsidP="00CE2054">
                          <w:pPr>
                            <w:jc w:val="center"/>
                          </w:pPr>
                          <w:r w:rsidRPr="00CE2054">
                            <w:rPr>
                              <w:noProof/>
                              <w:lang w:eastAsia="sv-SE"/>
                            </w:rPr>
                            <w:drawing>
                              <wp:inline distT="0" distB="0" distL="0" distR="0" wp14:anchorId="1A2EAFEA" wp14:editId="0C1F71B6">
                                <wp:extent cx="3024000" cy="116628"/>
                                <wp:effectExtent l="0" t="0" r="0" b="0"/>
                                <wp:docPr id="14" name="Bildobjekt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24000" cy="1166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  <w:lang w:eastAsia="sv-SE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4B6BB0F" wp14:editId="1132E97F">
                    <wp:simplePos x="0" y="0"/>
                    <wp:positionH relativeFrom="column">
                      <wp:posOffset>2446227</wp:posOffset>
                    </wp:positionH>
                    <wp:positionV relativeFrom="paragraph">
                      <wp:posOffset>8181975</wp:posOffset>
                    </wp:positionV>
                    <wp:extent cx="3546000" cy="252000"/>
                    <wp:effectExtent l="0" t="0" r="0" b="0"/>
                    <wp:wrapNone/>
                    <wp:docPr id="3" name="Rektangel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460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C5E2FD" w14:textId="77777777" w:rsidR="00CE2054" w:rsidRDefault="00CE2054" w:rsidP="00CE205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4B6BB0F" id="Rektangel 3" o:spid="_x0000_s1037" style="position:absolute;margin-left:192.6pt;margin-top:644.25pt;width:279.2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" fillcolor="#6db340 [3205]" stroked="f" strokeweight="1pt">
                    <v:textbox inset="0,0,0,0">
                      <w:txbxContent>
                        <w:p w14:paraId="78C5E2FD" w14:textId="77777777" w:rsidR="00CE2054" w:rsidRDefault="00CE2054" w:rsidP="00CE2054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  <w:lang w:eastAsia="sv-SE"/>
            </w:rPr>
            <w:drawing>
              <wp:inline distT="0" distB="0" distL="0" distR="0" wp14:anchorId="2B61144A" wp14:editId="693465B5">
                <wp:extent cx="3456940" cy="140335"/>
                <wp:effectExtent l="0" t="0" r="0" b="0"/>
                <wp:docPr id="5" name="Bildobjekt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5694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6C123B">
            <w:br w:type="page"/>
          </w:r>
        </w:p>
        <w:p w14:paraId="5AA1F3ED" w14:textId="77777777" w:rsidR="006C123B" w:rsidRDefault="00026EE4"/>
      </w:sdtContent>
    </w:sdt>
    <w:p w14:paraId="1217BA38" w14:textId="77777777" w:rsidR="00B144A8" w:rsidRPr="006C2833" w:rsidRDefault="00026EE4">
      <w:pPr>
        <w:spacing w:before="0" w:after="160" w:line="259" w:lineRule="auto"/>
        <w:rPr>
          <w:rFonts w:ascii="Calibri" w:eastAsiaTheme="majorEastAsia" w:hAnsi="Calibri" w:cstheme="majorBidi"/>
          <w:b/>
          <w:color w:val="000000" w:themeColor="text1"/>
          <w:spacing w:val="-10"/>
          <w:kern w:val="28"/>
          <w:sz w:val="72"/>
          <w:szCs w:val="56"/>
        </w:rPr>
      </w:pPr>
      <w:sdt>
        <w:sdtPr>
          <w:rPr>
            <w:rStyle w:val="RubrikChar"/>
          </w:rPr>
          <w:alias w:val="Rubrik"/>
          <w:tag w:val="rubrik"/>
          <w:id w:val="-1834832022"/>
          <w:placeholder>
            <w:docPart w:val="50C34C98CF204245A390EEFBA627E120"/>
          </w:placeholder>
        </w:sdtPr>
        <w:sdtEndPr>
          <w:rPr>
            <w:rStyle w:val="Standardstycketeckensnitt"/>
            <w:rFonts w:ascii="Times New Roman" w:eastAsiaTheme="minorHAnsi" w:hAnsi="Times New Roman" w:cstheme="minorBidi"/>
            <w:b w:val="0"/>
            <w:color w:val="auto"/>
            <w:spacing w:val="0"/>
            <w:kern w:val="0"/>
            <w:sz w:val="22"/>
            <w:szCs w:val="22"/>
          </w:rPr>
        </w:sdtEndPr>
        <w:sdtContent>
          <w:bookmarkStart w:id="0" w:name="_GoBack"/>
          <w:r w:rsidR="001F4298">
            <w:rPr>
              <w:rStyle w:val="RubrikChar"/>
            </w:rPr>
            <w:t>Ansökan om delaktighet</w:t>
          </w:r>
          <w:bookmarkEnd w:id="0"/>
        </w:sdtContent>
      </w:sdt>
    </w:p>
    <w:p w14:paraId="334FB822" w14:textId="77777777" w:rsidR="00B144A8" w:rsidRPr="006C2833" w:rsidRDefault="00B144A8" w:rsidP="006C2833">
      <w:pPr>
        <w:spacing w:before="0" w:after="160" w:line="259" w:lineRule="auto"/>
      </w:pPr>
    </w:p>
    <w:p w14:paraId="1457B643" w14:textId="77777777" w:rsidR="001F4298" w:rsidRPr="00D764C2" w:rsidRDefault="001F4298" w:rsidP="001F4298">
      <w:pPr>
        <w:rPr>
          <w:i/>
        </w:rPr>
      </w:pPr>
      <w:r w:rsidRPr="00D764C2">
        <w:rPr>
          <w:i/>
        </w:rPr>
        <w:t>Fyll i formuläret nedan</w:t>
      </w:r>
    </w:p>
    <w:p w14:paraId="03F7EDE1" w14:textId="77777777" w:rsidR="001F4298" w:rsidRPr="00CB3BBC" w:rsidRDefault="001F4298" w:rsidP="001F4298">
      <w:pPr>
        <w:rPr>
          <w:b/>
        </w:rPr>
      </w:pPr>
      <w:r w:rsidRPr="00CB3BBC">
        <w:rPr>
          <w:b/>
        </w:rPr>
        <w:t>Allmännyttigt Bostadsföretag</w:t>
      </w:r>
    </w:p>
    <w:p w14:paraId="596D736E" w14:textId="77777777" w:rsidR="001F4298" w:rsidRDefault="001F4298" w:rsidP="001F4298">
      <w:r>
        <w:t xml:space="preserve">Företagsnamn: </w:t>
      </w:r>
      <w:sdt>
        <w:sdtPr>
          <w:id w:val="1367249747"/>
          <w:placeholder>
            <w:docPart w:val="259939F1CFA44B23AB2C08AEA55BE4B2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56F2209F" w14:textId="77777777" w:rsidR="001F4298" w:rsidRDefault="001F4298" w:rsidP="001F4298">
      <w:r>
        <w:t xml:space="preserve">Uthyrningsbar yta (företaget): </w:t>
      </w:r>
      <w:sdt>
        <w:sdtPr>
          <w:id w:val="1910420556"/>
          <w:placeholder>
            <w:docPart w:val="45CA33526BC04C05BEE7D6BA1F2B0AD7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21DA4F8D" w14:textId="77777777" w:rsidR="001F4298" w:rsidRDefault="001F4298" w:rsidP="001F4298">
      <w:r w:rsidRPr="00003D27">
        <w:rPr>
          <w:rFonts w:eastAsia="Times New Roman"/>
        </w:rPr>
        <w:t>Bostadsföretagets omsättning</w:t>
      </w:r>
      <w:r>
        <w:rPr>
          <w:rFonts w:eastAsia="Times New Roman"/>
        </w:rPr>
        <w:t xml:space="preserve"> (kr): </w:t>
      </w:r>
      <w:sdt>
        <w:sdtPr>
          <w:rPr>
            <w:rFonts w:eastAsia="Times New Roman"/>
          </w:rPr>
          <w:id w:val="481734491"/>
          <w:placeholder>
            <w:docPart w:val="1DE8C04D15BA4206BCCA222D8EEAD646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  <w:r>
        <w:br/>
      </w:r>
      <w:r>
        <w:br/>
      </w:r>
      <w:r w:rsidRPr="00981381">
        <w:rPr>
          <w:rFonts w:eastAsia="Times New Roman"/>
        </w:rPr>
        <w:t>Projektets storlek (kr)</w:t>
      </w:r>
      <w:r>
        <w:rPr>
          <w:rFonts w:eastAsia="Times New Roman"/>
        </w:rPr>
        <w:t xml:space="preserve">: </w:t>
      </w:r>
      <w:sdt>
        <w:sdtPr>
          <w:rPr>
            <w:rFonts w:eastAsia="Times New Roman"/>
          </w:rPr>
          <w:id w:val="135619262"/>
          <w:placeholder>
            <w:docPart w:val="2B6E4BD5A77E4555B87FA09B95CB55EC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4F2A9B41" w14:textId="77777777" w:rsidR="001F4298" w:rsidRDefault="001F4298" w:rsidP="001F4298">
      <w:r>
        <w:t>Huvudkontaktperson för projektet:</w:t>
      </w:r>
    </w:p>
    <w:p w14:paraId="3092EDF2" w14:textId="77777777" w:rsidR="001F4298" w:rsidRDefault="001F4298" w:rsidP="001F4298">
      <w:pPr>
        <w:pStyle w:val="Liststycke"/>
        <w:ind w:left="2160"/>
      </w:pPr>
      <w:r>
        <w:t xml:space="preserve">Namn: </w:t>
      </w:r>
      <w:sdt>
        <w:sdtPr>
          <w:id w:val="-1841846567"/>
          <w:placeholder>
            <w:docPart w:val="CB29305BCEB54B0FB03C1B317FE99A26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0FBF34E2" w14:textId="77777777" w:rsidR="001F4298" w:rsidRDefault="001F4298" w:rsidP="001F4298">
      <w:pPr>
        <w:pStyle w:val="Liststycke"/>
        <w:ind w:left="2160"/>
      </w:pPr>
      <w:r>
        <w:t xml:space="preserve">Telefon: </w:t>
      </w:r>
      <w:sdt>
        <w:sdtPr>
          <w:id w:val="-1788185172"/>
          <w:placeholder>
            <w:docPart w:val="A58523F1CB9545C5A106D4BC11EED2EF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355C7F05" w14:textId="77777777" w:rsidR="001F4298" w:rsidRDefault="001F4298" w:rsidP="001F4298">
      <w:pPr>
        <w:ind w:left="1304" w:firstLine="856"/>
      </w:pPr>
      <w:r>
        <w:t xml:space="preserve">Epost: </w:t>
      </w:r>
      <w:sdt>
        <w:sdtPr>
          <w:id w:val="891539103"/>
          <w:placeholder>
            <w:docPart w:val="83840313829947F9AF7965F7CFA10985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3881B025" w14:textId="77777777" w:rsidR="001F4298" w:rsidRDefault="001F4298" w:rsidP="001F4298">
      <w:r>
        <w:t>Motiv för delaktighet i projektet (skriv en kortfattad motivering till varför ni vill delta):</w:t>
      </w:r>
      <w:sdt>
        <w:sdtPr>
          <w:id w:val="-1374071758"/>
          <w:placeholder>
            <w:docPart w:val="AAFF78203CD04894B16FA4F29440DD65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624F404C" w14:textId="77777777" w:rsidR="001F4298" w:rsidRPr="00CB3BBC" w:rsidRDefault="001F4298" w:rsidP="001F4298">
      <w:pPr>
        <w:rPr>
          <w:b/>
        </w:rPr>
      </w:pPr>
      <w:r w:rsidRPr="00CB3BBC">
        <w:rPr>
          <w:b/>
        </w:rPr>
        <w:t>Entreprenör</w:t>
      </w:r>
    </w:p>
    <w:p w14:paraId="1562A10B" w14:textId="77777777" w:rsidR="001F4298" w:rsidRDefault="001F4298" w:rsidP="001F4298">
      <w:r>
        <w:t xml:space="preserve">Företagsnamn: </w:t>
      </w:r>
      <w:sdt>
        <w:sdtPr>
          <w:id w:val="2000767556"/>
          <w:placeholder>
            <w:docPart w:val="6868D78B55F74A368E9954B84566BACE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03C8D906" w14:textId="77777777" w:rsidR="001F4298" w:rsidRDefault="001F4298" w:rsidP="001F4298">
      <w:r>
        <w:t xml:space="preserve">Antal anställda: </w:t>
      </w:r>
      <w:sdt>
        <w:sdtPr>
          <w:id w:val="-1837379910"/>
          <w:placeholder>
            <w:docPart w:val="5223C37211EB417BA2ED3191ED32DD6D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4B3A6D3B" w14:textId="77777777" w:rsidR="001F4298" w:rsidRDefault="001F4298" w:rsidP="001F4298">
      <w:r>
        <w:t xml:space="preserve">Omsättning (kr): </w:t>
      </w:r>
      <w:sdt>
        <w:sdtPr>
          <w:id w:val="-1094162696"/>
          <w:placeholder>
            <w:docPart w:val="21722A6BEA4547CC881293CAFCD7F0B7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1B7D572A" w14:textId="77777777" w:rsidR="001F4298" w:rsidRDefault="001F4298" w:rsidP="001F4298">
      <w:r>
        <w:t>Huvudkontaktperson för projektet:</w:t>
      </w:r>
    </w:p>
    <w:p w14:paraId="32859ADC" w14:textId="77777777" w:rsidR="001F4298" w:rsidRDefault="001F4298" w:rsidP="001F4298">
      <w:pPr>
        <w:ind w:left="496" w:firstLine="1304"/>
      </w:pPr>
      <w:r>
        <w:lastRenderedPageBreak/>
        <w:t xml:space="preserve">Namn: </w:t>
      </w:r>
      <w:sdt>
        <w:sdtPr>
          <w:id w:val="-2133626979"/>
          <w:placeholder>
            <w:docPart w:val="372679D8573C49B2B670BE3E47ED6B0A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4A92B107" w14:textId="77777777" w:rsidR="001F4298" w:rsidRDefault="001F4298" w:rsidP="001F4298">
      <w:pPr>
        <w:ind w:left="496" w:firstLine="1304"/>
      </w:pPr>
      <w:r>
        <w:t xml:space="preserve">Telefon: </w:t>
      </w:r>
      <w:sdt>
        <w:sdtPr>
          <w:id w:val="633064415"/>
          <w:placeholder>
            <w:docPart w:val="76A76C69C1B441C7A66C4FBD7902FA4D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789E41D7" w14:textId="77777777" w:rsidR="001F4298" w:rsidRDefault="001F4298" w:rsidP="001F4298">
      <w:pPr>
        <w:ind w:left="496" w:firstLine="1304"/>
      </w:pPr>
      <w:r>
        <w:t xml:space="preserve">Epost: </w:t>
      </w:r>
      <w:sdt>
        <w:sdtPr>
          <w:id w:val="-341620598"/>
          <w:placeholder>
            <w:docPart w:val="109C38C2901741AE99C887076741E0C9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6A50CF50" w14:textId="77777777" w:rsidR="001F4298" w:rsidRDefault="001F4298" w:rsidP="001F4298">
      <w:pPr>
        <w:rPr>
          <w:b/>
        </w:rPr>
      </w:pPr>
    </w:p>
    <w:p w14:paraId="392E13CB" w14:textId="77777777" w:rsidR="001F4298" w:rsidRPr="00CB3BBC" w:rsidRDefault="001F4298" w:rsidP="001F4298">
      <w:pPr>
        <w:rPr>
          <w:b/>
        </w:rPr>
      </w:pPr>
      <w:r w:rsidRPr="00CB3BBC">
        <w:rPr>
          <w:b/>
        </w:rPr>
        <w:t xml:space="preserve">Beskrivning av </w:t>
      </w:r>
      <w:r>
        <w:rPr>
          <w:b/>
        </w:rPr>
        <w:t>aktuellt projekt (nyproduktion):</w:t>
      </w:r>
    </w:p>
    <w:p w14:paraId="37BA2385" w14:textId="77777777" w:rsidR="001F4298" w:rsidRDefault="001F4298" w:rsidP="001F4298">
      <w:r>
        <w:t xml:space="preserve">Byggfas (projekterat, under uppförande, redan uppfört): </w:t>
      </w:r>
      <w:sdt>
        <w:sdtPr>
          <w:id w:val="-943003569"/>
          <w:placeholder>
            <w:docPart w:val="C094D73443554690A0C5B8C6962F392D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4E61E0AF" w14:textId="023E01E3" w:rsidR="00630CAE" w:rsidRDefault="00C826E4" w:rsidP="001F4298">
      <w:r>
        <w:t>Upphandlings</w:t>
      </w:r>
      <w:r w:rsidR="00630CAE">
        <w:t xml:space="preserve">form: </w:t>
      </w:r>
      <w:sdt>
        <w:sdtPr>
          <w:id w:val="-58790336"/>
          <w:placeholder>
            <w:docPart w:val="01E3050DE1844CD1987245BA631FC454"/>
          </w:placeholder>
          <w:showingPlcHdr/>
          <w:text/>
        </w:sdtPr>
        <w:sdtContent>
          <w:r w:rsidR="00630CAE" w:rsidRPr="0008515F">
            <w:rPr>
              <w:rStyle w:val="Platshllartext"/>
            </w:rPr>
            <w:t>Klicka eller tryck här för att ange text.</w:t>
          </w:r>
        </w:sdtContent>
      </w:sdt>
    </w:p>
    <w:p w14:paraId="7AF177CF" w14:textId="04A87A20" w:rsidR="001F4298" w:rsidRDefault="001F4298" w:rsidP="001F4298">
      <w:r>
        <w:t xml:space="preserve">Färdigställt, år (planerat färdigställande för icke uppförd byggnad): </w:t>
      </w:r>
      <w:sdt>
        <w:sdtPr>
          <w:id w:val="579102588"/>
          <w:placeholder>
            <w:docPart w:val="30C383E47DE04A6FB4CBF0D47FC02367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1C8E3FE1" w14:textId="77777777" w:rsidR="001F4298" w:rsidRDefault="001F4298" w:rsidP="001F4298">
      <w:r w:rsidRPr="007047AC">
        <w:t>Projektets storlek (kr)</w:t>
      </w:r>
      <w:r>
        <w:t xml:space="preserve">: </w:t>
      </w:r>
      <w:sdt>
        <w:sdtPr>
          <w:id w:val="-1546750767"/>
          <w:placeholder>
            <w:docPart w:val="027C507A07EE4190A1BE9307B74CA9DB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183561FF" w14:textId="77777777" w:rsidR="001F4298" w:rsidRDefault="001F4298" w:rsidP="001F4298">
      <w:r>
        <w:t xml:space="preserve">Byggnaden är ett kombohus (ja/nej): </w:t>
      </w:r>
      <w:sdt>
        <w:sdtPr>
          <w:id w:val="-2053146392"/>
          <w:placeholder>
            <w:docPart w:val="095058083F72401EA3F457FD873283B6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52FD4382" w14:textId="77777777" w:rsidR="001F4298" w:rsidRDefault="001F4298" w:rsidP="001F4298">
      <w:r>
        <w:t xml:space="preserve">Atemp, m2: </w:t>
      </w:r>
      <w:sdt>
        <w:sdtPr>
          <w:id w:val="181320228"/>
          <w:placeholder>
            <w:docPart w:val="C95AB44631E84847A1815E8FF5645026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5913C431" w14:textId="77777777" w:rsidR="001F4298" w:rsidRDefault="001F4298" w:rsidP="001F4298">
      <w:r>
        <w:t xml:space="preserve">Lägenheter, antal: </w:t>
      </w:r>
      <w:sdt>
        <w:sdtPr>
          <w:id w:val="-409309314"/>
          <w:placeholder>
            <w:docPart w:val="DB7B37A379AD445F804D49ED1BAABC26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665A7034" w14:textId="77777777" w:rsidR="001F4298" w:rsidRDefault="001F4298" w:rsidP="001F4298">
      <w:r>
        <w:t xml:space="preserve">Stomsystem: </w:t>
      </w:r>
      <w:sdt>
        <w:sdtPr>
          <w:id w:val="1209152922"/>
          <w:placeholder>
            <w:docPart w:val="8056F663995843749CDF664CF1EB22CB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368F6404" w14:textId="77777777" w:rsidR="001F4298" w:rsidRDefault="001F4298" w:rsidP="001F4298">
      <w:r>
        <w:t xml:space="preserve">Använt kalkylverktyg: </w:t>
      </w:r>
      <w:sdt>
        <w:sdtPr>
          <w:id w:val="2023741984"/>
          <w:placeholder>
            <w:docPart w:val="0685DFBB6ADC42C195988F7AA8B99FCC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</w:p>
    <w:p w14:paraId="35FCC139" w14:textId="77777777" w:rsidR="001F4298" w:rsidRDefault="001F4298" w:rsidP="001F4298">
      <w:r>
        <w:t xml:space="preserve">Kort beskrivning av byggnaden: </w:t>
      </w:r>
      <w:sdt>
        <w:sdtPr>
          <w:id w:val="1211239321"/>
          <w:placeholder>
            <w:docPart w:val="4E81F40290704E309FACA46AA83F007F"/>
          </w:placeholder>
          <w:showingPlcHdr/>
          <w:text/>
        </w:sdtPr>
        <w:sdtEndPr/>
        <w:sdtContent>
          <w:r w:rsidRPr="006E011C">
            <w:rPr>
              <w:rStyle w:val="Platshllartext"/>
            </w:rPr>
            <w:t>Klicka eller tryck här för att ange text.</w:t>
          </w:r>
        </w:sdtContent>
      </w:sdt>
      <w:r>
        <w:br/>
      </w:r>
      <w:r>
        <w:br/>
        <w:t xml:space="preserve">Övriga kommentarer: </w:t>
      </w:r>
      <w:sdt>
        <w:sdtPr>
          <w:id w:val="-1977212682"/>
          <w:placeholder>
            <w:docPart w:val="32D09972805C4A06B8E5F2AC24FE9590"/>
          </w:placeholder>
          <w:showingPlcHdr/>
          <w:text/>
        </w:sdtPr>
        <w:sdtEndPr/>
        <w:sdtContent>
          <w:r w:rsidRPr="00C36CFB">
            <w:rPr>
              <w:rStyle w:val="Platshllartext"/>
            </w:rPr>
            <w:t>Klicka eller tryck här för att ange text.</w:t>
          </w:r>
        </w:sdtContent>
      </w:sdt>
    </w:p>
    <w:p w14:paraId="3C8D8465" w14:textId="77777777" w:rsidR="001F4298" w:rsidRDefault="001F4298" w:rsidP="001F4298">
      <w:r>
        <w:t>Ifylld ansökan skickas till Therese Rydstedt (therese.rydstedt@sabo.se) innan 29 mars 2019. Beslut om deltagande fattas i projektets styrgrupp och meddelas testpiloterna senast 12/4.</w:t>
      </w:r>
    </w:p>
    <w:p w14:paraId="1B7B57A5" w14:textId="77777777" w:rsidR="00B5103A" w:rsidRPr="006C2833" w:rsidRDefault="00B5103A">
      <w:pPr>
        <w:spacing w:before="0" w:after="160" w:line="259" w:lineRule="auto"/>
      </w:pPr>
    </w:p>
    <w:sectPr w:rsidR="00B5103A" w:rsidRPr="006C2833" w:rsidSect="001D7872">
      <w:pgSz w:w="11906" w:h="16838" w:code="9"/>
      <w:pgMar w:top="1418" w:right="1985" w:bottom="1588" w:left="1985" w:header="397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D5A20F" w14:textId="77777777" w:rsidR="00A24ED4" w:rsidRDefault="00A24ED4" w:rsidP="00901380">
      <w:pPr>
        <w:spacing w:before="0" w:after="0" w:line="240" w:lineRule="auto"/>
      </w:pPr>
      <w:r>
        <w:separator/>
      </w:r>
    </w:p>
  </w:endnote>
  <w:endnote w:type="continuationSeparator" w:id="0">
    <w:p w14:paraId="31B6F4CA" w14:textId="77777777" w:rsidR="00A24ED4" w:rsidRDefault="00A24ED4" w:rsidP="0090138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 Gothic LT Std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744A1" w14:textId="77777777" w:rsidR="0071262F" w:rsidRDefault="0071262F">
    <w:pPr>
      <w:pStyle w:val="Sidfot"/>
    </w:pPr>
    <w:r>
      <w:rPr>
        <w:noProof/>
        <w:lang w:eastAsia="sv-SE"/>
      </w:rPr>
      <w:drawing>
        <wp:anchor distT="0" distB="0" distL="114300" distR="114300" simplePos="0" relativeHeight="251702272" behindDoc="1" locked="0" layoutInCell="1" allowOverlap="1" wp14:anchorId="5716FD96" wp14:editId="280B4A72">
          <wp:simplePos x="0" y="0"/>
          <wp:positionH relativeFrom="margin">
            <wp:posOffset>-341630</wp:posOffset>
          </wp:positionH>
          <wp:positionV relativeFrom="paragraph">
            <wp:posOffset>57150</wp:posOffset>
          </wp:positionV>
          <wp:extent cx="6303645" cy="428625"/>
          <wp:effectExtent l="0" t="0" r="1905" b="9525"/>
          <wp:wrapNone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" name="org_sid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09" b="3622"/>
                  <a:stretch/>
                </pic:blipFill>
                <pic:spPr bwMode="auto">
                  <a:xfrm>
                    <a:off x="0" y="0"/>
                    <a:ext cx="6303645" cy="428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0F32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212A22C5" wp14:editId="6884A938">
              <wp:simplePos x="0" y="0"/>
              <wp:positionH relativeFrom="column">
                <wp:posOffset>-336551</wp:posOffset>
              </wp:positionH>
              <wp:positionV relativeFrom="paragraph">
                <wp:posOffset>-3175</wp:posOffset>
              </wp:positionV>
              <wp:extent cx="6296025" cy="0"/>
              <wp:effectExtent l="0" t="0" r="28575" b="19050"/>
              <wp:wrapNone/>
              <wp:docPr id="4" name="Ra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0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35ABE4" id="Rak 4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.5pt,-.25pt" to="469.2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" strokecolor="#bad53b [3204]" strokeweight="1.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5EE5D" w14:textId="77777777" w:rsidR="0071262F" w:rsidRDefault="0071262F">
    <w:pPr>
      <w:pStyle w:val="Sidfot"/>
    </w:pPr>
    <w:r w:rsidRPr="00516DB7">
      <w:rPr>
        <w:noProof/>
        <w:lang w:eastAsia="sv-SE"/>
      </w:rPr>
      <w:drawing>
        <wp:anchor distT="0" distB="0" distL="114300" distR="114300" simplePos="0" relativeHeight="251704320" behindDoc="1" locked="0" layoutInCell="1" allowOverlap="1" wp14:anchorId="080979CC" wp14:editId="6E924E4A">
          <wp:simplePos x="0" y="0"/>
          <wp:positionH relativeFrom="margin">
            <wp:posOffset>-571500</wp:posOffset>
          </wp:positionH>
          <wp:positionV relativeFrom="paragraph">
            <wp:posOffset>85725</wp:posOffset>
          </wp:positionV>
          <wp:extent cx="6299835" cy="391160"/>
          <wp:effectExtent l="0" t="0" r="5715" b="8890"/>
          <wp:wrapNone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9" name="sidfo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4" t="14437" r="-64" b="7510"/>
                  <a:stretch/>
                </pic:blipFill>
                <pic:spPr bwMode="auto">
                  <a:xfrm>
                    <a:off x="0" y="0"/>
                    <a:ext cx="6299835" cy="391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16DB7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5857D05C" wp14:editId="3BE13117">
              <wp:simplePos x="0" y="0"/>
              <wp:positionH relativeFrom="column">
                <wp:posOffset>-332740</wp:posOffset>
              </wp:positionH>
              <wp:positionV relativeFrom="paragraph">
                <wp:posOffset>-2540</wp:posOffset>
              </wp:positionV>
              <wp:extent cx="6299835" cy="0"/>
              <wp:effectExtent l="0" t="0" r="24765" b="19050"/>
              <wp:wrapNone/>
              <wp:docPr id="2" name="Ra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EE500F" id="Rak 2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.2pt,-.2pt" to="469.8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" strokecolor="#bad53b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DE0B0A" w14:textId="77777777" w:rsidR="00A24ED4" w:rsidRDefault="00A24ED4" w:rsidP="00901380">
      <w:pPr>
        <w:spacing w:before="0" w:after="0" w:line="240" w:lineRule="auto"/>
      </w:pPr>
      <w:r>
        <w:separator/>
      </w:r>
    </w:p>
  </w:footnote>
  <w:footnote w:type="continuationSeparator" w:id="0">
    <w:p w14:paraId="125A5E05" w14:textId="77777777" w:rsidR="00A24ED4" w:rsidRDefault="00A24ED4" w:rsidP="0090138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35ECD" w14:textId="77777777" w:rsidR="0071262F" w:rsidRDefault="0071262F">
    <w:pPr>
      <w:pStyle w:val="Sidhuvud"/>
    </w:pPr>
    <w:r>
      <w:rPr>
        <w:noProof/>
        <w:lang w:eastAsia="sv-SE"/>
      </w:rPr>
      <mc:AlternateContent>
        <mc:Choice Requires="wps">
          <w:drawing>
            <wp:anchor distT="45720" distB="45720" distL="114300" distR="114300" simplePos="0" relativeHeight="251691008" behindDoc="0" locked="0" layoutInCell="1" allowOverlap="1" wp14:anchorId="6356EE27" wp14:editId="18FB3DE4">
              <wp:simplePos x="0" y="0"/>
              <wp:positionH relativeFrom="column">
                <wp:posOffset>4969565</wp:posOffset>
              </wp:positionH>
              <wp:positionV relativeFrom="paragraph">
                <wp:posOffset>-203670</wp:posOffset>
              </wp:positionV>
              <wp:extent cx="1491615" cy="913765"/>
              <wp:effectExtent l="0" t="0" r="0" b="635"/>
              <wp:wrapSquare wrapText="bothSides"/>
              <wp:docPr id="43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1615" cy="913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FA6079" w14:textId="77777777" w:rsidR="0071262F" w:rsidRPr="00062864" w:rsidRDefault="0071262F" w:rsidP="00B94C8A">
                          <w:pPr>
                            <w:jc w:val="center"/>
                            <w:rPr>
                              <w:rFonts w:asciiTheme="majorHAnsi" w:hAnsiTheme="majorHAnsi"/>
                              <w:sz w:val="18"/>
                            </w:rPr>
                          </w:pPr>
                          <w:r w:rsidRPr="00062864">
                            <w:rPr>
                              <w:rFonts w:asciiTheme="majorHAnsi" w:hAnsiTheme="majorHAnsi"/>
                              <w:sz w:val="18"/>
                            </w:rPr>
                            <w:t xml:space="preserve">Sida </w:t>
                          </w:r>
                          <w:r>
                            <w:rPr>
                              <w:rFonts w:asciiTheme="majorHAnsi" w:hAnsiTheme="majorHAnsi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sz w:val="18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rFonts w:asciiTheme="majorHAnsi" w:hAnsiTheme="majorHAnsi"/>
                              <w:sz w:val="18"/>
                            </w:rPr>
                            <w:fldChar w:fldCharType="separate"/>
                          </w:r>
                          <w:r w:rsidR="00691685">
                            <w:rPr>
                              <w:rFonts w:asciiTheme="majorHAnsi" w:hAnsiTheme="majorHAnsi"/>
                              <w:noProof/>
                              <w:sz w:val="18"/>
                            </w:rPr>
                            <w:t>2</w:t>
                          </w:r>
                          <w:r>
                            <w:rPr>
                              <w:rFonts w:asciiTheme="majorHAnsi" w:hAnsiTheme="majorHAnsi"/>
                              <w:sz w:val="18"/>
                            </w:rPr>
                            <w:fldChar w:fldCharType="end"/>
                          </w:r>
                          <w:r w:rsidRPr="00062864">
                            <w:rPr>
                              <w:rFonts w:asciiTheme="majorHAnsi" w:hAnsiTheme="majorHAnsi"/>
                              <w:sz w:val="18"/>
                            </w:rPr>
                            <w:t xml:space="preserve"> av </w:t>
                          </w:r>
                          <w:r w:rsidRPr="00062864">
                            <w:rPr>
                              <w:rFonts w:asciiTheme="majorHAnsi" w:hAnsiTheme="majorHAnsi"/>
                              <w:sz w:val="18"/>
                            </w:rPr>
                            <w:fldChar w:fldCharType="begin"/>
                          </w:r>
                          <w:r w:rsidRPr="00062864">
                            <w:rPr>
                              <w:rFonts w:asciiTheme="majorHAnsi" w:hAnsiTheme="majorHAnsi"/>
                              <w:sz w:val="18"/>
                            </w:rPr>
                            <w:instrText>NUMPAGES  \* Arabic  \* MERGEFORMAT</w:instrText>
                          </w:r>
                          <w:r w:rsidRPr="00062864">
                            <w:rPr>
                              <w:rFonts w:asciiTheme="majorHAnsi" w:hAnsiTheme="majorHAnsi"/>
                              <w:sz w:val="18"/>
                            </w:rPr>
                            <w:fldChar w:fldCharType="separate"/>
                          </w:r>
                          <w:r w:rsidR="00691685">
                            <w:rPr>
                              <w:rFonts w:asciiTheme="majorHAnsi" w:hAnsiTheme="majorHAnsi"/>
                              <w:noProof/>
                              <w:sz w:val="18"/>
                            </w:rPr>
                            <w:t>2</w:t>
                          </w:r>
                          <w:r w:rsidRPr="00062864">
                            <w:rPr>
                              <w:rFonts w:asciiTheme="majorHAnsi" w:hAnsiTheme="majorHAnsi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14400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56EE27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38" type="#_x0000_t202" style="position:absolute;margin-left:391.3pt;margin-top:-16.05pt;width:117.45pt;height:71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" filled="f" stroked="f">
              <v:textbox inset=",4mm">
                <w:txbxContent>
                  <w:p w14:paraId="2AFA6079" w14:textId="77777777" w:rsidR="0071262F" w:rsidRPr="00062864" w:rsidRDefault="0071262F" w:rsidP="00B94C8A">
                    <w:pPr>
                      <w:jc w:val="center"/>
                      <w:rPr>
                        <w:rFonts w:asciiTheme="majorHAnsi" w:hAnsiTheme="majorHAnsi"/>
                        <w:sz w:val="18"/>
                      </w:rPr>
                    </w:pPr>
                    <w:r w:rsidRPr="00062864">
                      <w:rPr>
                        <w:rFonts w:asciiTheme="majorHAnsi" w:hAnsiTheme="majorHAnsi"/>
                        <w:sz w:val="18"/>
                      </w:rPr>
                      <w:t xml:space="preserve">Sida </w:t>
                    </w:r>
                    <w:r>
                      <w:rPr>
                        <w:rFonts w:asciiTheme="majorHAnsi" w:hAnsiTheme="majorHAnsi"/>
                        <w:sz w:val="18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sz w:val="18"/>
                      </w:rPr>
                      <w:instrText xml:space="preserve"> PAGE  \* Arabic  \* MERGEFORMAT </w:instrText>
                    </w:r>
                    <w:r>
                      <w:rPr>
                        <w:rFonts w:asciiTheme="majorHAnsi" w:hAnsiTheme="majorHAnsi"/>
                        <w:sz w:val="18"/>
                      </w:rPr>
                      <w:fldChar w:fldCharType="separate"/>
                    </w:r>
                    <w:r w:rsidR="00691685">
                      <w:rPr>
                        <w:rFonts w:asciiTheme="majorHAnsi" w:hAnsiTheme="majorHAnsi"/>
                        <w:noProof/>
                        <w:sz w:val="18"/>
                      </w:rPr>
                      <w:t>2</w:t>
                    </w:r>
                    <w:r>
                      <w:rPr>
                        <w:rFonts w:asciiTheme="majorHAnsi" w:hAnsiTheme="majorHAnsi"/>
                        <w:sz w:val="18"/>
                      </w:rPr>
                      <w:fldChar w:fldCharType="end"/>
                    </w:r>
                    <w:r w:rsidRPr="00062864">
                      <w:rPr>
                        <w:rFonts w:asciiTheme="majorHAnsi" w:hAnsiTheme="majorHAnsi"/>
                        <w:sz w:val="18"/>
                      </w:rPr>
                      <w:t xml:space="preserve"> av </w:t>
                    </w:r>
                    <w:r w:rsidRPr="00062864">
                      <w:rPr>
                        <w:rFonts w:asciiTheme="majorHAnsi" w:hAnsiTheme="majorHAnsi"/>
                        <w:sz w:val="18"/>
                      </w:rPr>
                      <w:fldChar w:fldCharType="begin"/>
                    </w:r>
                    <w:r w:rsidRPr="00062864">
                      <w:rPr>
                        <w:rFonts w:asciiTheme="majorHAnsi" w:hAnsiTheme="majorHAnsi"/>
                        <w:sz w:val="18"/>
                      </w:rPr>
                      <w:instrText>NUMPAGES  \* Arabic  \* MERGEFORMAT</w:instrText>
                    </w:r>
                    <w:r w:rsidRPr="00062864">
                      <w:rPr>
                        <w:rFonts w:asciiTheme="majorHAnsi" w:hAnsiTheme="majorHAnsi"/>
                        <w:sz w:val="18"/>
                      </w:rPr>
                      <w:fldChar w:fldCharType="separate"/>
                    </w:r>
                    <w:r w:rsidR="00691685">
                      <w:rPr>
                        <w:rFonts w:asciiTheme="majorHAnsi" w:hAnsiTheme="majorHAnsi"/>
                        <w:noProof/>
                        <w:sz w:val="18"/>
                      </w:rPr>
                      <w:t>2</w:t>
                    </w:r>
                    <w:r w:rsidRPr="00062864">
                      <w:rPr>
                        <w:rFonts w:asciiTheme="majorHAnsi" w:hAnsiTheme="majorHAnsi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8AA9B" w14:textId="77777777" w:rsidR="0071262F" w:rsidRDefault="0071262F" w:rsidP="00965FF9">
    <w:pPr>
      <w:pStyle w:val="Sidhuvud"/>
      <w:tabs>
        <w:tab w:val="clear" w:pos="4536"/>
        <w:tab w:val="clear" w:pos="9072"/>
        <w:tab w:val="left" w:pos="2992"/>
      </w:tabs>
    </w:pPr>
    <w:r>
      <w:rPr>
        <w:noProof/>
        <w:lang w:eastAsia="sv-SE"/>
      </w:rPr>
      <mc:AlternateContent>
        <mc:Choice Requires="wps">
          <w:drawing>
            <wp:anchor distT="45720" distB="45720" distL="114300" distR="114300" simplePos="0" relativeHeight="251693056" behindDoc="0" locked="0" layoutInCell="1" allowOverlap="1" wp14:anchorId="09EF52C7" wp14:editId="3D475AA2">
              <wp:simplePos x="0" y="0"/>
              <wp:positionH relativeFrom="column">
                <wp:posOffset>4979505</wp:posOffset>
              </wp:positionH>
              <wp:positionV relativeFrom="paragraph">
                <wp:posOffset>-203669</wp:posOffset>
              </wp:positionV>
              <wp:extent cx="1491615" cy="913765"/>
              <wp:effectExtent l="0" t="0" r="0" b="635"/>
              <wp:wrapSquare wrapText="bothSides"/>
              <wp:docPr id="45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1615" cy="913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F27DA3" w14:textId="77777777" w:rsidR="0071262F" w:rsidRPr="00062864" w:rsidRDefault="0071262F" w:rsidP="00A43D51">
                          <w:pPr>
                            <w:jc w:val="center"/>
                            <w:rPr>
                              <w:rFonts w:asciiTheme="majorHAnsi" w:hAnsiTheme="majorHAnsi"/>
                              <w:sz w:val="18"/>
                            </w:rPr>
                          </w:pPr>
                          <w:r w:rsidRPr="00062864">
                            <w:rPr>
                              <w:rFonts w:asciiTheme="majorHAnsi" w:hAnsiTheme="majorHAnsi"/>
                              <w:sz w:val="18"/>
                            </w:rPr>
                            <w:t xml:space="preserve">Sida </w:t>
                          </w:r>
                          <w:r>
                            <w:rPr>
                              <w:rFonts w:asciiTheme="majorHAnsi" w:hAnsiTheme="majorHAnsi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sz w:val="18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rFonts w:asciiTheme="majorHAnsi" w:hAnsiTheme="majorHAnsi"/>
                              <w:sz w:val="18"/>
                            </w:rPr>
                            <w:fldChar w:fldCharType="separate"/>
                          </w:r>
                          <w:r w:rsidR="00691685">
                            <w:rPr>
                              <w:rFonts w:asciiTheme="majorHAnsi" w:hAnsiTheme="majorHAnsi"/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asciiTheme="majorHAnsi" w:hAnsiTheme="majorHAnsi"/>
                              <w:sz w:val="18"/>
                            </w:rPr>
                            <w:fldChar w:fldCharType="end"/>
                          </w:r>
                          <w:r w:rsidRPr="00062864">
                            <w:rPr>
                              <w:rFonts w:asciiTheme="majorHAnsi" w:hAnsiTheme="majorHAnsi"/>
                              <w:sz w:val="18"/>
                            </w:rPr>
                            <w:t xml:space="preserve"> av </w:t>
                          </w:r>
                          <w:r w:rsidRPr="00062864">
                            <w:rPr>
                              <w:rFonts w:asciiTheme="majorHAnsi" w:hAnsiTheme="majorHAnsi"/>
                              <w:sz w:val="18"/>
                            </w:rPr>
                            <w:fldChar w:fldCharType="begin"/>
                          </w:r>
                          <w:r w:rsidRPr="00062864">
                            <w:rPr>
                              <w:rFonts w:asciiTheme="majorHAnsi" w:hAnsiTheme="majorHAnsi"/>
                              <w:sz w:val="18"/>
                            </w:rPr>
                            <w:instrText>NUMPAGES  \* Arabic  \* MERGEFORMAT</w:instrText>
                          </w:r>
                          <w:r w:rsidRPr="00062864">
                            <w:rPr>
                              <w:rFonts w:asciiTheme="majorHAnsi" w:hAnsiTheme="majorHAnsi"/>
                              <w:sz w:val="18"/>
                            </w:rPr>
                            <w:fldChar w:fldCharType="separate"/>
                          </w:r>
                          <w:r w:rsidR="00691685">
                            <w:rPr>
                              <w:rFonts w:asciiTheme="majorHAnsi" w:hAnsiTheme="majorHAnsi"/>
                              <w:noProof/>
                              <w:sz w:val="18"/>
                            </w:rPr>
                            <w:t>2</w:t>
                          </w:r>
                          <w:r w:rsidRPr="00062864">
                            <w:rPr>
                              <w:rFonts w:asciiTheme="majorHAnsi" w:hAnsiTheme="majorHAnsi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0000" tIns="14400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EF52C7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392.1pt;margin-top:-16.05pt;width:117.45pt;height:71.9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" filled="f" stroked="f">
              <v:textbox inset="2.5mm,4mm">
                <w:txbxContent>
                  <w:p w14:paraId="2CF27DA3" w14:textId="77777777" w:rsidR="0071262F" w:rsidRPr="00062864" w:rsidRDefault="0071262F" w:rsidP="00A43D51">
                    <w:pPr>
                      <w:jc w:val="center"/>
                      <w:rPr>
                        <w:rFonts w:asciiTheme="majorHAnsi" w:hAnsiTheme="majorHAnsi"/>
                        <w:sz w:val="18"/>
                      </w:rPr>
                    </w:pPr>
                    <w:r w:rsidRPr="00062864">
                      <w:rPr>
                        <w:rFonts w:asciiTheme="majorHAnsi" w:hAnsiTheme="majorHAnsi"/>
                        <w:sz w:val="18"/>
                      </w:rPr>
                      <w:t xml:space="preserve">Sida </w:t>
                    </w:r>
                    <w:r>
                      <w:rPr>
                        <w:rFonts w:asciiTheme="majorHAnsi" w:hAnsiTheme="majorHAnsi"/>
                        <w:sz w:val="18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sz w:val="18"/>
                      </w:rPr>
                      <w:instrText xml:space="preserve"> PAGE  \* Arabic  \* MERGEFORMAT </w:instrText>
                    </w:r>
                    <w:r>
                      <w:rPr>
                        <w:rFonts w:asciiTheme="majorHAnsi" w:hAnsiTheme="majorHAnsi"/>
                        <w:sz w:val="18"/>
                      </w:rPr>
                      <w:fldChar w:fldCharType="separate"/>
                    </w:r>
                    <w:r w:rsidR="00691685">
                      <w:rPr>
                        <w:rFonts w:asciiTheme="majorHAnsi" w:hAnsiTheme="majorHAnsi"/>
                        <w:noProof/>
                        <w:sz w:val="18"/>
                      </w:rPr>
                      <w:t>1</w:t>
                    </w:r>
                    <w:r>
                      <w:rPr>
                        <w:rFonts w:asciiTheme="majorHAnsi" w:hAnsiTheme="majorHAnsi"/>
                        <w:sz w:val="18"/>
                      </w:rPr>
                      <w:fldChar w:fldCharType="end"/>
                    </w:r>
                    <w:r w:rsidRPr="00062864">
                      <w:rPr>
                        <w:rFonts w:asciiTheme="majorHAnsi" w:hAnsiTheme="majorHAnsi"/>
                        <w:sz w:val="18"/>
                      </w:rPr>
                      <w:t xml:space="preserve"> av </w:t>
                    </w:r>
                    <w:r w:rsidRPr="00062864">
                      <w:rPr>
                        <w:rFonts w:asciiTheme="majorHAnsi" w:hAnsiTheme="majorHAnsi"/>
                        <w:sz w:val="18"/>
                      </w:rPr>
                      <w:fldChar w:fldCharType="begin"/>
                    </w:r>
                    <w:r w:rsidRPr="00062864">
                      <w:rPr>
                        <w:rFonts w:asciiTheme="majorHAnsi" w:hAnsiTheme="majorHAnsi"/>
                        <w:sz w:val="18"/>
                      </w:rPr>
                      <w:instrText>NUMPAGES  \* Arabic  \* MERGEFORMAT</w:instrText>
                    </w:r>
                    <w:r w:rsidRPr="00062864">
                      <w:rPr>
                        <w:rFonts w:asciiTheme="majorHAnsi" w:hAnsiTheme="majorHAnsi"/>
                        <w:sz w:val="18"/>
                      </w:rPr>
                      <w:fldChar w:fldCharType="separate"/>
                    </w:r>
                    <w:r w:rsidR="00691685">
                      <w:rPr>
                        <w:rFonts w:asciiTheme="majorHAnsi" w:hAnsiTheme="majorHAnsi"/>
                        <w:noProof/>
                        <w:sz w:val="18"/>
                      </w:rPr>
                      <w:t>2</w:t>
                    </w:r>
                    <w:r w:rsidRPr="00062864">
                      <w:rPr>
                        <w:rFonts w:asciiTheme="majorHAnsi" w:hAnsiTheme="majorHAnsi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325FD9"/>
    <w:multiLevelType w:val="hybridMultilevel"/>
    <w:tmpl w:val="B1220E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043D1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5EA5243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52EE3FD5"/>
    <w:multiLevelType w:val="hybridMultilevel"/>
    <w:tmpl w:val="A2063F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9238F"/>
    <w:multiLevelType w:val="hybridMultilevel"/>
    <w:tmpl w:val="15BC3BF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7">
      <w:start w:val="1"/>
      <w:numFmt w:val="lowerLetter"/>
      <w:lvlText w:val="%2)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F94D0C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6F62D53"/>
    <w:multiLevelType w:val="hybridMultilevel"/>
    <w:tmpl w:val="ED2AF0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924E0F"/>
    <w:multiLevelType w:val="hybridMultilevel"/>
    <w:tmpl w:val="EEFCF1E0"/>
    <w:lvl w:ilvl="0" w:tplc="B0BC8F80">
      <w:start w:val="1"/>
      <w:numFmt w:val="bullet"/>
      <w:pStyle w:val="Normalpunkt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knmSLpfPVXOl3b/henaQmtARxj2pAT44lVhXXaIyZFfOSJceiDjRAXvTkMT4SF7FywinDgz96/Q4K3MOeeStrA==" w:salt="yuNf303id/JEt0hlLTd+RQ==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98"/>
    <w:rsid w:val="00026EE4"/>
    <w:rsid w:val="00054405"/>
    <w:rsid w:val="00062864"/>
    <w:rsid w:val="000E5C81"/>
    <w:rsid w:val="000F1B39"/>
    <w:rsid w:val="00124C32"/>
    <w:rsid w:val="001B50A3"/>
    <w:rsid w:val="001D7872"/>
    <w:rsid w:val="001E63EF"/>
    <w:rsid w:val="001F4298"/>
    <w:rsid w:val="002872F5"/>
    <w:rsid w:val="0035638A"/>
    <w:rsid w:val="00411729"/>
    <w:rsid w:val="004239B1"/>
    <w:rsid w:val="004760BF"/>
    <w:rsid w:val="004F47EF"/>
    <w:rsid w:val="00501EF0"/>
    <w:rsid w:val="00516DB7"/>
    <w:rsid w:val="00545703"/>
    <w:rsid w:val="00584E84"/>
    <w:rsid w:val="00605294"/>
    <w:rsid w:val="00606647"/>
    <w:rsid w:val="00630CAE"/>
    <w:rsid w:val="0064788A"/>
    <w:rsid w:val="00691685"/>
    <w:rsid w:val="006C123B"/>
    <w:rsid w:val="006C2833"/>
    <w:rsid w:val="0071262F"/>
    <w:rsid w:val="00735BC1"/>
    <w:rsid w:val="00770659"/>
    <w:rsid w:val="008B18FC"/>
    <w:rsid w:val="00901380"/>
    <w:rsid w:val="0091645F"/>
    <w:rsid w:val="00944D59"/>
    <w:rsid w:val="00947EA5"/>
    <w:rsid w:val="00965FF9"/>
    <w:rsid w:val="009E0816"/>
    <w:rsid w:val="00A24ED4"/>
    <w:rsid w:val="00A403D9"/>
    <w:rsid w:val="00A43D51"/>
    <w:rsid w:val="00A63354"/>
    <w:rsid w:val="00A72271"/>
    <w:rsid w:val="00A941D5"/>
    <w:rsid w:val="00AA0AFF"/>
    <w:rsid w:val="00AF0F32"/>
    <w:rsid w:val="00B10A15"/>
    <w:rsid w:val="00B12CDC"/>
    <w:rsid w:val="00B144A8"/>
    <w:rsid w:val="00B5103A"/>
    <w:rsid w:val="00B61521"/>
    <w:rsid w:val="00B6318B"/>
    <w:rsid w:val="00B94C8A"/>
    <w:rsid w:val="00C20231"/>
    <w:rsid w:val="00C27C30"/>
    <w:rsid w:val="00C35C13"/>
    <w:rsid w:val="00C826E4"/>
    <w:rsid w:val="00CE2054"/>
    <w:rsid w:val="00CF1190"/>
    <w:rsid w:val="00D33465"/>
    <w:rsid w:val="00D43FEA"/>
    <w:rsid w:val="00E01D55"/>
    <w:rsid w:val="00E2379D"/>
    <w:rsid w:val="00E40F27"/>
    <w:rsid w:val="00E97AAF"/>
    <w:rsid w:val="00FC0A82"/>
    <w:rsid w:val="00FC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6DA883"/>
  <w15:chartTrackingRefBased/>
  <w15:docId w15:val="{0DDFBF55-7577-447E-96A0-569C40C82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7C30"/>
    <w:pPr>
      <w:spacing w:before="120" w:after="320" w:line="276" w:lineRule="auto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uiPriority w:val="9"/>
    <w:qFormat/>
    <w:rsid w:val="00B12CDC"/>
    <w:pPr>
      <w:keepNext/>
      <w:keepLines/>
      <w:spacing w:before="480" w:after="360"/>
      <w:outlineLvl w:val="0"/>
    </w:pPr>
    <w:rPr>
      <w:rFonts w:asciiTheme="majorHAnsi" w:eastAsiaTheme="majorEastAsia" w:hAnsiTheme="majorHAnsi" w:cstheme="majorBidi"/>
      <w:bCs/>
      <w:color w:val="000000" w:themeColor="text1"/>
      <w:sz w:val="36"/>
      <w:szCs w:val="28"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B12CDC"/>
    <w:pPr>
      <w:spacing w:before="200" w:after="0"/>
      <w:outlineLvl w:val="1"/>
    </w:pPr>
    <w:rPr>
      <w:b/>
      <w:bCs w:val="0"/>
      <w:color w:val="auto"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A403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sz w:val="28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A403D9"/>
    <w:pPr>
      <w:keepNext/>
      <w:keepLines/>
      <w:spacing w:before="40" w:after="0"/>
      <w:outlineLvl w:val="3"/>
    </w:pPr>
    <w:rPr>
      <w:rFonts w:asciiTheme="minorHAnsi" w:eastAsiaTheme="majorEastAsia" w:hAnsiTheme="minorHAnsi" w:cstheme="majorBidi"/>
      <w:b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A403D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0A724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12CDC"/>
    <w:rPr>
      <w:rFonts w:asciiTheme="majorHAnsi" w:eastAsiaTheme="majorEastAsia" w:hAnsiTheme="majorHAnsi" w:cstheme="majorBidi"/>
      <w:bCs/>
      <w:color w:val="000000" w:themeColor="text1"/>
      <w:sz w:val="36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B12CDC"/>
    <w:rPr>
      <w:rFonts w:asciiTheme="majorHAnsi" w:eastAsiaTheme="majorEastAsia" w:hAnsiTheme="majorHAnsi" w:cstheme="majorBidi"/>
      <w:b/>
      <w:sz w:val="28"/>
      <w:szCs w:val="26"/>
    </w:rPr>
  </w:style>
  <w:style w:type="paragraph" w:styleId="Liststycke">
    <w:name w:val="List Paragraph"/>
    <w:basedOn w:val="Normal"/>
    <w:link w:val="ListstyckeChar"/>
    <w:uiPriority w:val="34"/>
    <w:qFormat/>
    <w:rsid w:val="00C27C30"/>
    <w:pPr>
      <w:spacing w:after="0" w:line="240" w:lineRule="auto"/>
      <w:ind w:left="720"/>
    </w:pPr>
    <w:rPr>
      <w:rFonts w:cs="Times New Roman"/>
    </w:rPr>
  </w:style>
  <w:style w:type="paragraph" w:customStyle="1" w:styleId="Normalpunktlista">
    <w:name w:val="Normal_punktlista"/>
    <w:basedOn w:val="Liststycke"/>
    <w:link w:val="NormalpunktlistaChar"/>
    <w:qFormat/>
    <w:rsid w:val="00C27C30"/>
    <w:pPr>
      <w:numPr>
        <w:numId w:val="1"/>
      </w:numPr>
    </w:pPr>
  </w:style>
  <w:style w:type="character" w:customStyle="1" w:styleId="ListstyckeChar">
    <w:name w:val="Liststycke Char"/>
    <w:basedOn w:val="Standardstycketeckensnitt"/>
    <w:link w:val="Liststycke"/>
    <w:uiPriority w:val="34"/>
    <w:rsid w:val="00C27C30"/>
    <w:rPr>
      <w:rFonts w:ascii="Times New Roman" w:hAnsi="Times New Roman" w:cs="Times New Roman"/>
    </w:rPr>
  </w:style>
  <w:style w:type="character" w:customStyle="1" w:styleId="NormalpunktlistaChar">
    <w:name w:val="Normal_punktlista Char"/>
    <w:basedOn w:val="ListstyckeChar"/>
    <w:link w:val="Normalpunktlista"/>
    <w:rsid w:val="00C27C30"/>
    <w:rPr>
      <w:rFonts w:ascii="Times New Roman" w:hAnsi="Times New Roman" w:cs="Times New Roman"/>
    </w:rPr>
  </w:style>
  <w:style w:type="character" w:styleId="Betoning">
    <w:name w:val="Emphasis"/>
    <w:basedOn w:val="Standardstycketeckensnitt"/>
    <w:uiPriority w:val="20"/>
    <w:rsid w:val="00C27C30"/>
    <w:rPr>
      <w:i/>
      <w:iCs/>
    </w:rPr>
  </w:style>
  <w:style w:type="paragraph" w:styleId="Rubrik">
    <w:name w:val="Title"/>
    <w:basedOn w:val="Normal"/>
    <w:next w:val="Normal"/>
    <w:link w:val="RubrikChar"/>
    <w:uiPriority w:val="10"/>
    <w:qFormat/>
    <w:rsid w:val="00A63354"/>
    <w:pPr>
      <w:spacing w:after="120" w:line="240" w:lineRule="auto"/>
      <w:contextualSpacing/>
    </w:pPr>
    <w:rPr>
      <w:rFonts w:ascii="Calibri" w:eastAsiaTheme="majorEastAsia" w:hAnsi="Calibri" w:cstheme="majorBidi"/>
      <w:b/>
      <w:color w:val="000000" w:themeColor="text1"/>
      <w:spacing w:val="-10"/>
      <w:kern w:val="28"/>
      <w:sz w:val="72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63354"/>
    <w:rPr>
      <w:rFonts w:ascii="Calibri" w:eastAsiaTheme="majorEastAsia" w:hAnsi="Calibri" w:cstheme="majorBidi"/>
      <w:b/>
      <w:color w:val="000000" w:themeColor="text1"/>
      <w:spacing w:val="-10"/>
      <w:kern w:val="28"/>
      <w:sz w:val="72"/>
      <w:szCs w:val="56"/>
    </w:rPr>
  </w:style>
  <w:style w:type="paragraph" w:styleId="Sidhuvud">
    <w:name w:val="header"/>
    <w:basedOn w:val="Normal"/>
    <w:link w:val="SidhuvudChar"/>
    <w:uiPriority w:val="99"/>
    <w:unhideWhenUsed/>
    <w:rsid w:val="0090138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1380"/>
    <w:rPr>
      <w:rFonts w:ascii="Times New Roman" w:hAnsi="Times New Roman"/>
    </w:rPr>
  </w:style>
  <w:style w:type="paragraph" w:styleId="Sidfot">
    <w:name w:val="footer"/>
    <w:basedOn w:val="Normal"/>
    <w:link w:val="SidfotChar"/>
    <w:uiPriority w:val="99"/>
    <w:unhideWhenUsed/>
    <w:rsid w:val="0090138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1380"/>
    <w:rPr>
      <w:rFonts w:ascii="Times New Roman" w:hAnsi="Times New Roman"/>
    </w:rPr>
  </w:style>
  <w:style w:type="paragraph" w:styleId="Ingetavstnd">
    <w:name w:val="No Spacing"/>
    <w:link w:val="IngetavstndChar"/>
    <w:uiPriority w:val="1"/>
    <w:qFormat/>
    <w:rsid w:val="00C35C13"/>
    <w:pPr>
      <w:spacing w:after="0" w:line="240" w:lineRule="auto"/>
    </w:pPr>
    <w:rPr>
      <w:rFonts w:eastAsiaTheme="minorEastAsia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C35C13"/>
    <w:rPr>
      <w:rFonts w:eastAsiaTheme="minorEastAsia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65FF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65FF9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39"/>
    <w:rsid w:val="001E6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ktatunn">
    <w:name w:val="fakta_tunn"/>
    <w:basedOn w:val="Normal"/>
    <w:uiPriority w:val="99"/>
    <w:rsid w:val="00501EF0"/>
    <w:pPr>
      <w:tabs>
        <w:tab w:val="left" w:pos="227"/>
        <w:tab w:val="right" w:pos="4560"/>
      </w:tabs>
      <w:autoSpaceDE w:val="0"/>
      <w:autoSpaceDN w:val="0"/>
      <w:adjustRightInd w:val="0"/>
      <w:spacing w:before="0" w:after="0" w:line="190" w:lineRule="atLeast"/>
      <w:textAlignment w:val="center"/>
    </w:pPr>
    <w:rPr>
      <w:rFonts w:ascii="Trade Gothic LT Std Light" w:hAnsi="Trade Gothic LT Std Light" w:cs="Trade Gothic LT Std Light"/>
      <w:color w:val="000000"/>
      <w:sz w:val="15"/>
      <w:szCs w:val="15"/>
    </w:rPr>
  </w:style>
  <w:style w:type="character" w:customStyle="1" w:styleId="Rubrik3Char">
    <w:name w:val="Rubrik 3 Char"/>
    <w:basedOn w:val="Standardstycketeckensnitt"/>
    <w:link w:val="Rubrik3"/>
    <w:uiPriority w:val="9"/>
    <w:rsid w:val="00A403D9"/>
    <w:rPr>
      <w:rFonts w:asciiTheme="majorHAnsi" w:eastAsiaTheme="majorEastAsia" w:hAnsiTheme="majorHAnsi" w:cstheme="majorBidi"/>
      <w:i/>
      <w:sz w:val="28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A403D9"/>
    <w:rPr>
      <w:rFonts w:eastAsiaTheme="majorEastAsia" w:cstheme="majorBidi"/>
      <w:b/>
      <w:iCs/>
    </w:rPr>
  </w:style>
  <w:style w:type="character" w:customStyle="1" w:styleId="Rubrik5Char">
    <w:name w:val="Rubrik 5 Char"/>
    <w:basedOn w:val="Standardstycketeckensnitt"/>
    <w:link w:val="Rubrik5"/>
    <w:uiPriority w:val="9"/>
    <w:rsid w:val="00A403D9"/>
    <w:rPr>
      <w:rFonts w:asciiTheme="majorHAnsi" w:eastAsiaTheme="majorEastAsia" w:hAnsiTheme="majorHAnsi" w:cstheme="majorBidi"/>
      <w:color w:val="90A724" w:themeColor="accent1" w:themeShade="BF"/>
    </w:rPr>
  </w:style>
  <w:style w:type="character" w:styleId="Platshllartext">
    <w:name w:val="Placeholder Text"/>
    <w:basedOn w:val="Standardstycketeckensnitt"/>
    <w:uiPriority w:val="99"/>
    <w:semiHidden/>
    <w:rsid w:val="00770659"/>
    <w:rPr>
      <w:color w:val="808080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B10A15"/>
    <w:pPr>
      <w:spacing w:before="0" w:after="0" w:line="240" w:lineRule="auto"/>
    </w:pPr>
    <w:rPr>
      <w:sz w:val="20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B10A15"/>
    <w:rPr>
      <w:rFonts w:ascii="Times New Roman" w:hAnsi="Times New Roman"/>
      <w:sz w:val="20"/>
      <w:szCs w:val="20"/>
    </w:rPr>
  </w:style>
  <w:style w:type="character" w:styleId="Slutnotsreferens">
    <w:name w:val="endnote reference"/>
    <w:basedOn w:val="Standardstycketeckensnitt"/>
    <w:uiPriority w:val="99"/>
    <w:semiHidden/>
    <w:unhideWhenUsed/>
    <w:rsid w:val="00B10A15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B10A15"/>
    <w:pPr>
      <w:spacing w:before="0"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B10A15"/>
    <w:rPr>
      <w:rFonts w:ascii="Times New Roman" w:hAnsi="Times New Roman"/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B10A15"/>
    <w:rPr>
      <w:vertAlign w:val="superscript"/>
    </w:rPr>
  </w:style>
  <w:style w:type="paragraph" w:customStyle="1" w:styleId="Avsndaradress">
    <w:name w:val="Avsändaradress"/>
    <w:basedOn w:val="Normal"/>
    <w:rsid w:val="00A72271"/>
    <w:pPr>
      <w:spacing w:before="0" w:after="0" w:line="240" w:lineRule="auto"/>
      <w:ind w:left="4320"/>
      <w:jc w:val="right"/>
    </w:pPr>
    <w:rPr>
      <w:rFonts w:ascii="Arial" w:eastAsia="Times New Roman" w:hAnsi="Arial" w:cs="Arial"/>
      <w:i/>
      <w:sz w:val="20"/>
      <w:szCs w:val="20"/>
      <w:lang w:val="en-US" w:bidi="en-US"/>
    </w:rPr>
  </w:style>
  <w:style w:type="paragraph" w:styleId="Underrubrik">
    <w:name w:val="Subtitle"/>
    <w:basedOn w:val="Normal"/>
    <w:next w:val="Normal"/>
    <w:link w:val="UnderrubrikChar"/>
    <w:uiPriority w:val="11"/>
    <w:rsid w:val="0071262F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1262F"/>
    <w:rPr>
      <w:rFonts w:eastAsiaTheme="minorEastAsia"/>
      <w:color w:val="5A5A5A" w:themeColor="text1" w:themeTint="A5"/>
      <w:spacing w:val="15"/>
    </w:rPr>
  </w:style>
  <w:style w:type="character" w:customStyle="1" w:styleId="Formatmall1">
    <w:name w:val="Formatmall1"/>
    <w:basedOn w:val="Standardstycketeckensnitt"/>
    <w:uiPriority w:val="1"/>
    <w:rsid w:val="004239B1"/>
    <w:rPr>
      <w:rFonts w:asciiTheme="majorHAnsi" w:hAnsiTheme="majorHAnsi"/>
      <w:color w:val="FFFFFF" w:themeColor="background1"/>
    </w:rPr>
  </w:style>
  <w:style w:type="character" w:customStyle="1" w:styleId="Formatmall2">
    <w:name w:val="Formatmall2"/>
    <w:basedOn w:val="Standardstycketeckensnitt"/>
    <w:uiPriority w:val="1"/>
    <w:rsid w:val="004239B1"/>
    <w:rPr>
      <w:rFonts w:asciiTheme="majorHAnsi" w:hAnsiTheme="majorHAnsi"/>
      <w:color w:val="FFFFFF" w:themeColor="background1"/>
    </w:rPr>
  </w:style>
  <w:style w:type="character" w:customStyle="1" w:styleId="Formatmall3">
    <w:name w:val="Formatmall3"/>
    <w:basedOn w:val="Standardstycketeckensnitt"/>
    <w:uiPriority w:val="1"/>
    <w:rsid w:val="004239B1"/>
    <w:rPr>
      <w:rFonts w:asciiTheme="majorHAnsi" w:hAnsiTheme="majorHAnsi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AA0AF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A0AFF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A0AFF"/>
    <w:rPr>
      <w:rFonts w:ascii="Times New Roman" w:hAnsi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A0AF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A0AFF"/>
    <w:rPr>
      <w:rFonts w:ascii="Times New Roman" w:hAnsi="Times New Roman"/>
      <w:b/>
      <w:bCs/>
      <w:sz w:val="20"/>
      <w:szCs w:val="20"/>
    </w:rPr>
  </w:style>
  <w:style w:type="character" w:customStyle="1" w:styleId="Formatmall4">
    <w:name w:val="Formatmall4"/>
    <w:basedOn w:val="Standardstycketeckensnitt"/>
    <w:uiPriority w:val="1"/>
    <w:rsid w:val="00B6318B"/>
    <w:rPr>
      <w:color w:val="FFFFFF" w:themeColor="background1"/>
    </w:rPr>
  </w:style>
  <w:style w:type="character" w:customStyle="1" w:styleId="Formatmall5">
    <w:name w:val="Formatmall5"/>
    <w:basedOn w:val="Standardstycketeckensnitt"/>
    <w:uiPriority w:val="1"/>
    <w:rsid w:val="00B6318B"/>
    <w:rPr>
      <w:rFonts w:asciiTheme="majorHAnsi" w:hAnsiTheme="maj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26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w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r\AppData\Roaming\Microsoft\Mallar\SABO\P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0C34C98CF204245A390EEFBA627E12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4B65763-10A8-4765-8ABD-9684211FBC93}"/>
      </w:docPartPr>
      <w:docPartBody>
        <w:p w:rsidR="00CD7CC5" w:rsidRDefault="00061D2B">
          <w:pPr>
            <w:pStyle w:val="50C34C98CF204245A390EEFBA627E120"/>
          </w:pPr>
          <w:r w:rsidRPr="00B144A8">
            <w:rPr>
              <w:rStyle w:val="RubrikChar"/>
            </w:rPr>
            <w:t>Klicka här för att ange text.</w:t>
          </w:r>
        </w:p>
      </w:docPartBody>
    </w:docPart>
    <w:docPart>
      <w:docPartPr>
        <w:name w:val="7FF47B5105D143DAB0CA3ED0E42F348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021373B-045F-4690-B74B-72626EAE86F7}"/>
      </w:docPartPr>
      <w:docPartBody>
        <w:p w:rsidR="00CD7CC5" w:rsidRDefault="00061D2B">
          <w:pPr>
            <w:pStyle w:val="7FF47B5105D143DAB0CA3ED0E42F3485"/>
          </w:pPr>
          <w:r w:rsidRPr="0061475D">
            <w:rPr>
              <w:rStyle w:val="Platshllartext"/>
              <w:color w:val="4472C4" w:themeColor="accent1"/>
              <w:sz w:val="96"/>
            </w:rPr>
            <w:t>Klicka här för att ange text.</w:t>
          </w:r>
        </w:p>
      </w:docPartBody>
    </w:docPart>
    <w:docPart>
      <w:docPartPr>
        <w:name w:val="D8C69FEC7A5140FBBA4AB7C6600AD32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E7D8E25-88B1-455E-BC72-EC2638732C32}"/>
      </w:docPartPr>
      <w:docPartBody>
        <w:p w:rsidR="00CD7CC5" w:rsidRDefault="00CD7CC5" w:rsidP="00CD7CC5">
          <w:pPr>
            <w:pStyle w:val="D8C69FEC7A5140FBBA4AB7C6600AD3201"/>
          </w:pPr>
          <w:r w:rsidRPr="0061475D">
            <w:rPr>
              <w:rStyle w:val="Platshllartext"/>
              <w:sz w:val="48"/>
            </w:rPr>
            <w:t>Klicka här för att ange text.</w:t>
          </w:r>
        </w:p>
      </w:docPartBody>
    </w:docPart>
    <w:docPart>
      <w:docPartPr>
        <w:name w:val="259939F1CFA44B23AB2C08AEA55BE4B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0C9C044-A297-477F-B8AC-CB7C260DAF6E}"/>
      </w:docPartPr>
      <w:docPartBody>
        <w:p w:rsidR="00CD7CC5" w:rsidRDefault="00CD7CC5" w:rsidP="00CD7CC5">
          <w:pPr>
            <w:pStyle w:val="259939F1CFA44B23AB2C08AEA55BE4B2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5CA33526BC04C05BEE7D6BA1F2B0AD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164C790-B854-4D60-9CAA-F4FAFE89F833}"/>
      </w:docPartPr>
      <w:docPartBody>
        <w:p w:rsidR="00CD7CC5" w:rsidRDefault="00CD7CC5" w:rsidP="00CD7CC5">
          <w:pPr>
            <w:pStyle w:val="45CA33526BC04C05BEE7D6BA1F2B0AD7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1DE8C04D15BA4206BCCA222D8EEAD64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61DE1F5-3311-48BC-9BE9-DFC307E15684}"/>
      </w:docPartPr>
      <w:docPartBody>
        <w:p w:rsidR="00CD7CC5" w:rsidRDefault="00CD7CC5" w:rsidP="00CD7CC5">
          <w:pPr>
            <w:pStyle w:val="1DE8C04D15BA4206BCCA222D8EEAD646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2B6E4BD5A77E4555B87FA09B95CB55E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93ED264-44D8-44D7-A1DD-3CB0EA1AD8E3}"/>
      </w:docPartPr>
      <w:docPartBody>
        <w:p w:rsidR="00CD7CC5" w:rsidRDefault="00CD7CC5" w:rsidP="00CD7CC5">
          <w:pPr>
            <w:pStyle w:val="2B6E4BD5A77E4555B87FA09B95CB55EC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CB29305BCEB54B0FB03C1B317FE99A2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4A2F8F2-4C73-4038-951C-0D3DA2EB9142}"/>
      </w:docPartPr>
      <w:docPartBody>
        <w:p w:rsidR="00CD7CC5" w:rsidRDefault="00CD7CC5" w:rsidP="00CD7CC5">
          <w:pPr>
            <w:pStyle w:val="CB29305BCEB54B0FB03C1B317FE99A26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A58523F1CB9545C5A106D4BC11EED2E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C50E79D-BAE0-43F8-99D3-3EC1619131FF}"/>
      </w:docPartPr>
      <w:docPartBody>
        <w:p w:rsidR="00CD7CC5" w:rsidRDefault="00CD7CC5" w:rsidP="00CD7CC5">
          <w:pPr>
            <w:pStyle w:val="A58523F1CB9545C5A106D4BC11EED2EF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83840313829947F9AF7965F7CFA1098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B5F9E4A-D5A5-4078-873E-726804F58B09}"/>
      </w:docPartPr>
      <w:docPartBody>
        <w:p w:rsidR="00CD7CC5" w:rsidRDefault="00CD7CC5" w:rsidP="00CD7CC5">
          <w:pPr>
            <w:pStyle w:val="83840313829947F9AF7965F7CFA10985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AAFF78203CD04894B16FA4F29440DD6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2535FD3-0B78-4276-A289-305F5C9361CC}"/>
      </w:docPartPr>
      <w:docPartBody>
        <w:p w:rsidR="00CD7CC5" w:rsidRDefault="00CD7CC5" w:rsidP="00CD7CC5">
          <w:pPr>
            <w:pStyle w:val="AAFF78203CD04894B16FA4F29440DD65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6868D78B55F74A368E9954B84566BAC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6104CD9-827A-4C67-A481-945F93317414}"/>
      </w:docPartPr>
      <w:docPartBody>
        <w:p w:rsidR="00CD7CC5" w:rsidRDefault="00CD7CC5" w:rsidP="00CD7CC5">
          <w:pPr>
            <w:pStyle w:val="6868D78B55F74A368E9954B84566BACE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5223C37211EB417BA2ED3191ED32DD6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17C8CB5-3461-4801-98CF-BB514F4190C8}"/>
      </w:docPartPr>
      <w:docPartBody>
        <w:p w:rsidR="00CD7CC5" w:rsidRDefault="00CD7CC5" w:rsidP="00CD7CC5">
          <w:pPr>
            <w:pStyle w:val="5223C37211EB417BA2ED3191ED32DD6D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21722A6BEA4547CC881293CAFCD7F0B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5749A21-1F86-43F6-BF92-3552A637F967}"/>
      </w:docPartPr>
      <w:docPartBody>
        <w:p w:rsidR="00CD7CC5" w:rsidRDefault="00CD7CC5" w:rsidP="00CD7CC5">
          <w:pPr>
            <w:pStyle w:val="21722A6BEA4547CC881293CAFCD7F0B7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372679D8573C49B2B670BE3E47ED6B0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8F2FD39-07EB-4CC1-9C37-DEA5145BE947}"/>
      </w:docPartPr>
      <w:docPartBody>
        <w:p w:rsidR="00CD7CC5" w:rsidRDefault="00CD7CC5" w:rsidP="00CD7CC5">
          <w:pPr>
            <w:pStyle w:val="372679D8573C49B2B670BE3E47ED6B0A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76A76C69C1B441C7A66C4FBD7902FA4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7BA3C44-F1FE-419B-86A1-E33483838E7E}"/>
      </w:docPartPr>
      <w:docPartBody>
        <w:p w:rsidR="00CD7CC5" w:rsidRDefault="00CD7CC5" w:rsidP="00CD7CC5">
          <w:pPr>
            <w:pStyle w:val="76A76C69C1B441C7A66C4FBD7902FA4D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109C38C2901741AE99C887076741E0C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F7901A6-95AA-403A-A7D9-2A76DDC58FC2}"/>
      </w:docPartPr>
      <w:docPartBody>
        <w:p w:rsidR="00CD7CC5" w:rsidRDefault="00CD7CC5" w:rsidP="00CD7CC5">
          <w:pPr>
            <w:pStyle w:val="109C38C2901741AE99C887076741E0C9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C094D73443554690A0C5B8C6962F392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A886DA4-96E6-46A5-B035-102383D36BD9}"/>
      </w:docPartPr>
      <w:docPartBody>
        <w:p w:rsidR="00CD7CC5" w:rsidRDefault="00CD7CC5" w:rsidP="00CD7CC5">
          <w:pPr>
            <w:pStyle w:val="C094D73443554690A0C5B8C6962F392D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30C383E47DE04A6FB4CBF0D47FC0236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97DA157-9FE0-48E7-B795-FE38E2AA8B4E}"/>
      </w:docPartPr>
      <w:docPartBody>
        <w:p w:rsidR="00CD7CC5" w:rsidRDefault="00CD7CC5" w:rsidP="00CD7CC5">
          <w:pPr>
            <w:pStyle w:val="30C383E47DE04A6FB4CBF0D47FC02367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027C507A07EE4190A1BE9307B74CA9D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02F3DD4-4D11-4DF5-B82B-34F44959EF33}"/>
      </w:docPartPr>
      <w:docPartBody>
        <w:p w:rsidR="00CD7CC5" w:rsidRDefault="00CD7CC5" w:rsidP="00CD7CC5">
          <w:pPr>
            <w:pStyle w:val="027C507A07EE4190A1BE9307B74CA9DB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095058083F72401EA3F457FD873283B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BAEA4B0-9C4A-4494-B104-10EC4C786685}"/>
      </w:docPartPr>
      <w:docPartBody>
        <w:p w:rsidR="00CD7CC5" w:rsidRDefault="00CD7CC5" w:rsidP="00CD7CC5">
          <w:pPr>
            <w:pStyle w:val="095058083F72401EA3F457FD873283B6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C95AB44631E84847A1815E8FF564502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2F8CA3A-9C20-493C-B98A-DB16383A5AB9}"/>
      </w:docPartPr>
      <w:docPartBody>
        <w:p w:rsidR="00CD7CC5" w:rsidRDefault="00CD7CC5" w:rsidP="00CD7CC5">
          <w:pPr>
            <w:pStyle w:val="C95AB44631E84847A1815E8FF5645026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DB7B37A379AD445F804D49ED1BAABC2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10AE9B9-1643-461E-B3AB-1A8F9D80C784}"/>
      </w:docPartPr>
      <w:docPartBody>
        <w:p w:rsidR="00CD7CC5" w:rsidRDefault="00CD7CC5" w:rsidP="00CD7CC5">
          <w:pPr>
            <w:pStyle w:val="DB7B37A379AD445F804D49ED1BAABC26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8056F663995843749CDF664CF1EB22C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88199E3-93F2-4F36-86B0-E3F215CF0F6D}"/>
      </w:docPartPr>
      <w:docPartBody>
        <w:p w:rsidR="00CD7CC5" w:rsidRDefault="00CD7CC5" w:rsidP="00CD7CC5">
          <w:pPr>
            <w:pStyle w:val="8056F663995843749CDF664CF1EB22CB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0685DFBB6ADC42C195988F7AA8B99FC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2BF1293-855B-411B-93AE-1AD3227EF1FD}"/>
      </w:docPartPr>
      <w:docPartBody>
        <w:p w:rsidR="00CD7CC5" w:rsidRDefault="00CD7CC5" w:rsidP="00CD7CC5">
          <w:pPr>
            <w:pStyle w:val="0685DFBB6ADC42C195988F7AA8B99FCC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E81F40290704E309FACA46AA83F007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13522C6-A9D1-47F0-BF8C-FCEF79037511}"/>
      </w:docPartPr>
      <w:docPartBody>
        <w:p w:rsidR="00CD7CC5" w:rsidRDefault="00CD7CC5" w:rsidP="00CD7CC5">
          <w:pPr>
            <w:pStyle w:val="4E81F40290704E309FACA46AA83F007F1"/>
          </w:pPr>
          <w:r w:rsidRPr="006E011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32D09972805C4A06B8E5F2AC24FE959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594830D-E789-42BF-9BA2-E23039183D19}"/>
      </w:docPartPr>
      <w:docPartBody>
        <w:p w:rsidR="00CD7CC5" w:rsidRDefault="00CD7CC5" w:rsidP="00CD7CC5">
          <w:pPr>
            <w:pStyle w:val="32D09972805C4A06B8E5F2AC24FE95901"/>
          </w:pPr>
          <w:r w:rsidRPr="00C36CFB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01E3050DE1844CD1987245BA631FC45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982481E-3401-44A7-979A-FFBF7D473F36}"/>
      </w:docPartPr>
      <w:docPartBody>
        <w:p w:rsidR="00000000" w:rsidRDefault="00CD7CC5" w:rsidP="00CD7CC5">
          <w:pPr>
            <w:pStyle w:val="01E3050DE1844CD1987245BA631FC454"/>
          </w:pPr>
          <w:r w:rsidRPr="0008515F">
            <w:rPr>
              <w:rStyle w:val="Platshllartext"/>
            </w:rPr>
            <w:t>Klicka eller tryck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 Gothic LT Std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7E1"/>
    <w:rsid w:val="00061D2B"/>
    <w:rsid w:val="007667E1"/>
    <w:rsid w:val="00CD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pPr>
      <w:spacing w:before="120" w:after="120" w:line="240" w:lineRule="auto"/>
      <w:contextualSpacing/>
    </w:pPr>
    <w:rPr>
      <w:rFonts w:ascii="Calibri" w:eastAsiaTheme="majorEastAsia" w:hAnsi="Calibri" w:cstheme="majorBidi"/>
      <w:b/>
      <w:color w:val="000000" w:themeColor="text1"/>
      <w:spacing w:val="-10"/>
      <w:kern w:val="28"/>
      <w:sz w:val="72"/>
      <w:szCs w:val="56"/>
      <w:lang w:eastAsia="en-US"/>
    </w:rPr>
  </w:style>
  <w:style w:type="character" w:customStyle="1" w:styleId="RubrikChar">
    <w:name w:val="Rubrik Char"/>
    <w:basedOn w:val="Standardstycketeckensnitt"/>
    <w:link w:val="Rubrik"/>
    <w:uiPriority w:val="10"/>
    <w:rPr>
      <w:rFonts w:ascii="Calibri" w:eastAsiaTheme="majorEastAsia" w:hAnsi="Calibri" w:cstheme="majorBidi"/>
      <w:b/>
      <w:color w:val="000000" w:themeColor="text1"/>
      <w:spacing w:val="-10"/>
      <w:kern w:val="28"/>
      <w:sz w:val="72"/>
      <w:szCs w:val="56"/>
      <w:lang w:eastAsia="en-US"/>
    </w:rPr>
  </w:style>
  <w:style w:type="paragraph" w:customStyle="1" w:styleId="50C34C98CF204245A390EEFBA627E120">
    <w:name w:val="50C34C98CF204245A390EEFBA627E120"/>
  </w:style>
  <w:style w:type="character" w:styleId="Platshllartext">
    <w:name w:val="Placeholder Text"/>
    <w:basedOn w:val="Standardstycketeckensnitt"/>
    <w:uiPriority w:val="99"/>
    <w:semiHidden/>
    <w:rsid w:val="00CD7CC5"/>
    <w:rPr>
      <w:color w:val="808080"/>
    </w:rPr>
  </w:style>
  <w:style w:type="paragraph" w:customStyle="1" w:styleId="FEF82D2FAABE4A9C884B466895653BC8">
    <w:name w:val="FEF82D2FAABE4A9C884B466895653BC8"/>
  </w:style>
  <w:style w:type="paragraph" w:customStyle="1" w:styleId="7FF47B5105D143DAB0CA3ED0E42F3485">
    <w:name w:val="7FF47B5105D143DAB0CA3ED0E42F3485"/>
  </w:style>
  <w:style w:type="paragraph" w:customStyle="1" w:styleId="D8C69FEC7A5140FBBA4AB7C6600AD320">
    <w:name w:val="D8C69FEC7A5140FBBA4AB7C6600AD320"/>
  </w:style>
  <w:style w:type="paragraph" w:customStyle="1" w:styleId="259939F1CFA44B23AB2C08AEA55BE4B2">
    <w:name w:val="259939F1CFA44B23AB2C08AEA55BE4B2"/>
    <w:rsid w:val="007667E1"/>
  </w:style>
  <w:style w:type="paragraph" w:customStyle="1" w:styleId="45CA33526BC04C05BEE7D6BA1F2B0AD7">
    <w:name w:val="45CA33526BC04C05BEE7D6BA1F2B0AD7"/>
    <w:rsid w:val="007667E1"/>
  </w:style>
  <w:style w:type="paragraph" w:customStyle="1" w:styleId="1DE8C04D15BA4206BCCA222D8EEAD646">
    <w:name w:val="1DE8C04D15BA4206BCCA222D8EEAD646"/>
    <w:rsid w:val="007667E1"/>
  </w:style>
  <w:style w:type="paragraph" w:customStyle="1" w:styleId="2B6E4BD5A77E4555B87FA09B95CB55EC">
    <w:name w:val="2B6E4BD5A77E4555B87FA09B95CB55EC"/>
    <w:rsid w:val="007667E1"/>
  </w:style>
  <w:style w:type="paragraph" w:customStyle="1" w:styleId="CB29305BCEB54B0FB03C1B317FE99A26">
    <w:name w:val="CB29305BCEB54B0FB03C1B317FE99A26"/>
    <w:rsid w:val="007667E1"/>
  </w:style>
  <w:style w:type="paragraph" w:customStyle="1" w:styleId="A58523F1CB9545C5A106D4BC11EED2EF">
    <w:name w:val="A58523F1CB9545C5A106D4BC11EED2EF"/>
    <w:rsid w:val="007667E1"/>
  </w:style>
  <w:style w:type="paragraph" w:customStyle="1" w:styleId="83840313829947F9AF7965F7CFA10985">
    <w:name w:val="83840313829947F9AF7965F7CFA10985"/>
    <w:rsid w:val="007667E1"/>
  </w:style>
  <w:style w:type="paragraph" w:customStyle="1" w:styleId="AAFF78203CD04894B16FA4F29440DD65">
    <w:name w:val="AAFF78203CD04894B16FA4F29440DD65"/>
    <w:rsid w:val="007667E1"/>
  </w:style>
  <w:style w:type="paragraph" w:customStyle="1" w:styleId="6868D78B55F74A368E9954B84566BACE">
    <w:name w:val="6868D78B55F74A368E9954B84566BACE"/>
    <w:rsid w:val="007667E1"/>
  </w:style>
  <w:style w:type="paragraph" w:customStyle="1" w:styleId="5223C37211EB417BA2ED3191ED32DD6D">
    <w:name w:val="5223C37211EB417BA2ED3191ED32DD6D"/>
    <w:rsid w:val="007667E1"/>
  </w:style>
  <w:style w:type="paragraph" w:customStyle="1" w:styleId="21722A6BEA4547CC881293CAFCD7F0B7">
    <w:name w:val="21722A6BEA4547CC881293CAFCD7F0B7"/>
    <w:rsid w:val="007667E1"/>
  </w:style>
  <w:style w:type="paragraph" w:customStyle="1" w:styleId="372679D8573C49B2B670BE3E47ED6B0A">
    <w:name w:val="372679D8573C49B2B670BE3E47ED6B0A"/>
    <w:rsid w:val="007667E1"/>
  </w:style>
  <w:style w:type="paragraph" w:customStyle="1" w:styleId="76A76C69C1B441C7A66C4FBD7902FA4D">
    <w:name w:val="76A76C69C1B441C7A66C4FBD7902FA4D"/>
    <w:rsid w:val="007667E1"/>
  </w:style>
  <w:style w:type="paragraph" w:customStyle="1" w:styleId="109C38C2901741AE99C887076741E0C9">
    <w:name w:val="109C38C2901741AE99C887076741E0C9"/>
    <w:rsid w:val="007667E1"/>
  </w:style>
  <w:style w:type="paragraph" w:customStyle="1" w:styleId="C094D73443554690A0C5B8C6962F392D">
    <w:name w:val="C094D73443554690A0C5B8C6962F392D"/>
    <w:rsid w:val="007667E1"/>
  </w:style>
  <w:style w:type="paragraph" w:customStyle="1" w:styleId="30C383E47DE04A6FB4CBF0D47FC02367">
    <w:name w:val="30C383E47DE04A6FB4CBF0D47FC02367"/>
    <w:rsid w:val="007667E1"/>
  </w:style>
  <w:style w:type="paragraph" w:customStyle="1" w:styleId="027C507A07EE4190A1BE9307B74CA9DB">
    <w:name w:val="027C507A07EE4190A1BE9307B74CA9DB"/>
    <w:rsid w:val="007667E1"/>
  </w:style>
  <w:style w:type="paragraph" w:customStyle="1" w:styleId="095058083F72401EA3F457FD873283B6">
    <w:name w:val="095058083F72401EA3F457FD873283B6"/>
    <w:rsid w:val="007667E1"/>
  </w:style>
  <w:style w:type="paragraph" w:customStyle="1" w:styleId="C95AB44631E84847A1815E8FF5645026">
    <w:name w:val="C95AB44631E84847A1815E8FF5645026"/>
    <w:rsid w:val="007667E1"/>
  </w:style>
  <w:style w:type="paragraph" w:customStyle="1" w:styleId="DB7B37A379AD445F804D49ED1BAABC26">
    <w:name w:val="DB7B37A379AD445F804D49ED1BAABC26"/>
    <w:rsid w:val="007667E1"/>
  </w:style>
  <w:style w:type="paragraph" w:customStyle="1" w:styleId="8056F663995843749CDF664CF1EB22CB">
    <w:name w:val="8056F663995843749CDF664CF1EB22CB"/>
    <w:rsid w:val="007667E1"/>
  </w:style>
  <w:style w:type="paragraph" w:customStyle="1" w:styleId="0685DFBB6ADC42C195988F7AA8B99FCC">
    <w:name w:val="0685DFBB6ADC42C195988F7AA8B99FCC"/>
    <w:rsid w:val="007667E1"/>
  </w:style>
  <w:style w:type="paragraph" w:customStyle="1" w:styleId="4E81F40290704E309FACA46AA83F007F">
    <w:name w:val="4E81F40290704E309FACA46AA83F007F"/>
    <w:rsid w:val="007667E1"/>
  </w:style>
  <w:style w:type="paragraph" w:customStyle="1" w:styleId="32D09972805C4A06B8E5F2AC24FE9590">
    <w:name w:val="32D09972805C4A06B8E5F2AC24FE9590"/>
    <w:rsid w:val="007667E1"/>
  </w:style>
  <w:style w:type="paragraph" w:customStyle="1" w:styleId="259939F1CFA44B23AB2C08AEA55BE4B21">
    <w:name w:val="259939F1CFA44B23AB2C08AEA55BE4B2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45CA33526BC04C05BEE7D6BA1F2B0AD71">
    <w:name w:val="45CA33526BC04C05BEE7D6BA1F2B0AD7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1DE8C04D15BA4206BCCA222D8EEAD6461">
    <w:name w:val="1DE8C04D15BA4206BCCA222D8EEAD646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2B6E4BD5A77E4555B87FA09B95CB55EC1">
    <w:name w:val="2B6E4BD5A77E4555B87FA09B95CB55EC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CB29305BCEB54B0FB03C1B317FE99A261">
    <w:name w:val="CB29305BCEB54B0FB03C1B317FE99A261"/>
    <w:rsid w:val="00CD7CC5"/>
    <w:pPr>
      <w:spacing w:before="120" w:after="0" w:line="240" w:lineRule="auto"/>
      <w:ind w:left="720"/>
    </w:pPr>
    <w:rPr>
      <w:rFonts w:ascii="Times New Roman" w:eastAsiaTheme="minorHAnsi" w:hAnsi="Times New Roman" w:cs="Times New Roman"/>
      <w:lang w:eastAsia="en-US"/>
    </w:rPr>
  </w:style>
  <w:style w:type="paragraph" w:customStyle="1" w:styleId="A58523F1CB9545C5A106D4BC11EED2EF1">
    <w:name w:val="A58523F1CB9545C5A106D4BC11EED2EF1"/>
    <w:rsid w:val="00CD7CC5"/>
    <w:pPr>
      <w:spacing w:before="120" w:after="0" w:line="240" w:lineRule="auto"/>
      <w:ind w:left="720"/>
    </w:pPr>
    <w:rPr>
      <w:rFonts w:ascii="Times New Roman" w:eastAsiaTheme="minorHAnsi" w:hAnsi="Times New Roman" w:cs="Times New Roman"/>
      <w:lang w:eastAsia="en-US"/>
    </w:rPr>
  </w:style>
  <w:style w:type="paragraph" w:customStyle="1" w:styleId="83840313829947F9AF7965F7CFA109851">
    <w:name w:val="83840313829947F9AF7965F7CFA10985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AAFF78203CD04894B16FA4F29440DD651">
    <w:name w:val="AAFF78203CD04894B16FA4F29440DD65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6868D78B55F74A368E9954B84566BACE1">
    <w:name w:val="6868D78B55F74A368E9954B84566BACE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5223C37211EB417BA2ED3191ED32DD6D1">
    <w:name w:val="5223C37211EB417BA2ED3191ED32DD6D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21722A6BEA4547CC881293CAFCD7F0B71">
    <w:name w:val="21722A6BEA4547CC881293CAFCD7F0B7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372679D8573C49B2B670BE3E47ED6B0A1">
    <w:name w:val="372679D8573C49B2B670BE3E47ED6B0A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76A76C69C1B441C7A66C4FBD7902FA4D1">
    <w:name w:val="76A76C69C1B441C7A66C4FBD7902FA4D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109C38C2901741AE99C887076741E0C91">
    <w:name w:val="109C38C2901741AE99C887076741E0C9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C094D73443554690A0C5B8C6962F392D1">
    <w:name w:val="C094D73443554690A0C5B8C6962F392D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01E3050DE1844CD1987245BA631FC454">
    <w:name w:val="01E3050DE1844CD1987245BA631FC454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30C383E47DE04A6FB4CBF0D47FC023671">
    <w:name w:val="30C383E47DE04A6FB4CBF0D47FC02367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027C507A07EE4190A1BE9307B74CA9DB1">
    <w:name w:val="027C507A07EE4190A1BE9307B74CA9DB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095058083F72401EA3F457FD873283B61">
    <w:name w:val="095058083F72401EA3F457FD873283B6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C95AB44631E84847A1815E8FF56450261">
    <w:name w:val="C95AB44631E84847A1815E8FF5645026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DB7B37A379AD445F804D49ED1BAABC261">
    <w:name w:val="DB7B37A379AD445F804D49ED1BAABC26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8056F663995843749CDF664CF1EB22CB1">
    <w:name w:val="8056F663995843749CDF664CF1EB22CB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0685DFBB6ADC42C195988F7AA8B99FCC1">
    <w:name w:val="0685DFBB6ADC42C195988F7AA8B99FCC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4E81F40290704E309FACA46AA83F007F1">
    <w:name w:val="4E81F40290704E309FACA46AA83F007F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32D09972805C4A06B8E5F2AC24FE95901">
    <w:name w:val="32D09972805C4A06B8E5F2AC24FE95901"/>
    <w:rsid w:val="00CD7CC5"/>
    <w:pPr>
      <w:spacing w:before="120" w:after="320" w:line="276" w:lineRule="auto"/>
    </w:pPr>
    <w:rPr>
      <w:rFonts w:ascii="Times New Roman" w:eastAsiaTheme="minorHAnsi" w:hAnsi="Times New Roman"/>
      <w:lang w:eastAsia="en-US"/>
    </w:rPr>
  </w:style>
  <w:style w:type="paragraph" w:customStyle="1" w:styleId="D8C69FEC7A5140FBBA4AB7C6600AD3201">
    <w:name w:val="D8C69FEC7A5140FBBA4AB7C6600AD3201"/>
    <w:rsid w:val="00CD7CC5"/>
    <w:pPr>
      <w:keepNext/>
      <w:keepLines/>
      <w:spacing w:before="480" w:after="360" w:line="276" w:lineRule="auto"/>
      <w:outlineLvl w:val="0"/>
    </w:pPr>
    <w:rPr>
      <w:rFonts w:asciiTheme="majorHAnsi" w:eastAsiaTheme="majorEastAsia" w:hAnsiTheme="majorHAnsi" w:cstheme="majorBidi"/>
      <w:bCs/>
      <w:color w:val="000000" w:themeColor="text1"/>
      <w:sz w:val="36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SABO">
      <a:dk1>
        <a:sysClr val="windowText" lastClr="000000"/>
      </a:dk1>
      <a:lt1>
        <a:sysClr val="window" lastClr="FFFFFF"/>
      </a:lt1>
      <a:dk2>
        <a:srgbClr val="A5A5A5"/>
      </a:dk2>
      <a:lt2>
        <a:srgbClr val="E7E6E6"/>
      </a:lt2>
      <a:accent1>
        <a:srgbClr val="BAD53B"/>
      </a:accent1>
      <a:accent2>
        <a:srgbClr val="6DB340"/>
      </a:accent2>
      <a:accent3>
        <a:srgbClr val="009FE3"/>
      </a:accent3>
      <a:accent4>
        <a:srgbClr val="E6007E"/>
      </a:accent4>
      <a:accent5>
        <a:srgbClr val="F28C00"/>
      </a:accent5>
      <a:accent6>
        <a:srgbClr val="243588"/>
      </a:accent6>
      <a:hlink>
        <a:srgbClr val="009FE3"/>
      </a:hlink>
      <a:folHlink>
        <a:srgbClr val="954F72"/>
      </a:folHlink>
    </a:clrScheme>
    <a:fontScheme name="Anpassat 8">
      <a:majorFont>
        <a:latin typeface="Calibri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18D2CFFCB1724F82CAA58FB30B3472" ma:contentTypeVersion="7" ma:contentTypeDescription="Skapa ett nytt dokument." ma:contentTypeScope="" ma:versionID="e3faec3bae2e8ace02a2e7bf21c41835">
  <xsd:schema xmlns:xsd="http://www.w3.org/2001/XMLSchema" xmlns:xs="http://www.w3.org/2001/XMLSchema" xmlns:p="http://schemas.microsoft.com/office/2006/metadata/properties" xmlns:ns2="63636a93-08fe-4b40-aaf7-89b3b5c41b2d" xmlns:ns3="d810df28-0fee-4830-ba60-e55ae6673dd4" targetNamespace="http://schemas.microsoft.com/office/2006/metadata/properties" ma:root="true" ma:fieldsID="b562830844b8c71ecf817911c85cd461" ns2:_="" ns3:_="">
    <xsd:import namespace="63636a93-08fe-4b40-aaf7-89b3b5c41b2d"/>
    <xsd:import namespace="d810df28-0fee-4830-ba60-e55ae6673d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36a93-08fe-4b40-aaf7-89b3b5c41b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10df28-0fee-4830-ba60-e55ae6673dd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Tes15</b:Tag>
    <b:SourceType>Book</b:SourceType>
    <b:Guid>{451BF1A4-BDFC-4FC2-99CA-F24279A88F98}</b:Guid>
    <b:Author>
      <b:Author>
        <b:NameList>
          <b:Person>
            <b:Last>Testson</b:Last>
            <b:First>Test</b:First>
          </b:Person>
        </b:NameList>
      </b:Author>
    </b:Author>
    <b:Title>Testbok</b:Title>
    <b:Year>2015</b:Year>
    <b:RefOrder>1</b:RefOrder>
  </b:Source>
</b:Sources>
</file>

<file path=customXml/itemProps1.xml><?xml version="1.0" encoding="utf-8"?>
<ds:datastoreItem xmlns:ds="http://schemas.openxmlformats.org/officeDocument/2006/customXml" ds:itemID="{73AA24FA-8139-4B8F-A3C8-0BF6527B47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636a93-08fe-4b40-aaf7-89b3b5c41b2d"/>
    <ds:schemaRef ds:uri="d810df28-0fee-4830-ba60-e55ae6673d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6A0E18-F9B3-40CC-9478-118C1E259FFA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d810df28-0fee-4830-ba60-e55ae6673dd4"/>
    <ds:schemaRef ds:uri="63636a93-08fe-4b40-aaf7-89b3b5c41b2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6E618D2-518F-4A4A-9DBC-B3557D3B25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450E57-335B-4B67-882E-B07533E61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</Template>
  <TotalTime>10</TotalTime>
  <Pages>3</Pages>
  <Words>335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Rydstedt</dc:creator>
  <cp:keywords/>
  <dc:description/>
  <cp:lastModifiedBy>Therese Rydstedt</cp:lastModifiedBy>
  <cp:revision>6</cp:revision>
  <cp:lastPrinted>2015-12-03T10:32:00Z</cp:lastPrinted>
  <dcterms:created xsi:type="dcterms:W3CDTF">2019-03-04T07:17:00Z</dcterms:created>
  <dcterms:modified xsi:type="dcterms:W3CDTF">2019-03-06T08:49:00Z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0x010100DB18D2CFFCB1724F82CAA58FB30B3472</vt:lpwstr>
  </property>
</Properties>
</file>